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F355B3" w:rsidRPr="00182194" w14:paraId="79E08370" w14:textId="77777777" w:rsidTr="00E213FD">
        <w:tc>
          <w:tcPr>
            <w:tcW w:w="8297" w:type="dxa"/>
            <w:shd w:val="clear" w:color="auto" w:fill="FFFFFF" w:themeFill="background1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09"/>
              <w:gridCol w:w="3261"/>
              <w:gridCol w:w="2321"/>
            </w:tblGrid>
            <w:tr w:rsidR="00E213FD" w14:paraId="79E0836E" w14:textId="77777777" w:rsidTr="006E17C7">
              <w:tc>
                <w:tcPr>
                  <w:tcW w:w="2690" w:type="dxa"/>
                </w:tcPr>
                <w:p w14:paraId="79E0836B" w14:textId="77777777" w:rsidR="00E213FD" w:rsidRPr="00A83DE6" w:rsidRDefault="00B2667D" w:rsidP="00A83DE6">
                  <w:pPr>
                    <w:pStyle w:val="SenderAddress"/>
                    <w:rPr>
                      <w:noProof/>
                      <w:lang w:val="de-DE" w:eastAsia="de-DE"/>
                    </w:rPr>
                  </w:pPr>
                  <w:r w:rsidRPr="00E213FD">
                    <w:rPr>
                      <w:rFonts w:asciiTheme="minorHAnsi" w:hAnsiTheme="minorHAnsi" w:cstheme="minorHAnsi"/>
                      <w:noProof/>
                      <w:lang w:val="de-DE" w:eastAsia="de-DE" w:bidi="ar-SA"/>
                    </w:rPr>
                    <w:drawing>
                      <wp:inline distT="0" distB="0" distL="0" distR="0" wp14:anchorId="79E083DB" wp14:editId="79E083DC">
                        <wp:extent cx="1549399" cy="1162050"/>
                        <wp:effectExtent l="0" t="0" r="635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ENAHA~1\AppData\Local\Temp\IMG_43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1894" cy="1171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0" w:type="dxa"/>
                </w:tcPr>
                <w:p w14:paraId="79E0836C" w14:textId="77777777" w:rsidR="00E213FD" w:rsidRDefault="00B2667D" w:rsidP="00E213FD">
                  <w:pPr>
                    <w:pStyle w:val="SenderAddress"/>
                    <w:rPr>
                      <w:rFonts w:asciiTheme="minorHAnsi" w:hAnsiTheme="minorHAnsi" w:cstheme="minorHAnsi"/>
                      <w:color w:val="CC00FF"/>
                      <w:lang w:val="de-DE"/>
                    </w:rPr>
                  </w:pPr>
                  <w:r w:rsidRPr="00820F14">
                    <w:rPr>
                      <w:noProof/>
                      <w:lang w:val="de-DE" w:eastAsia="de-DE" w:bidi="ar-SA"/>
                    </w:rPr>
                    <w:drawing>
                      <wp:inline distT="0" distB="0" distL="0" distR="0" wp14:anchorId="79E083DD" wp14:editId="79E083DE">
                        <wp:extent cx="2057677" cy="1104900"/>
                        <wp:effectExtent l="0" t="0" r="0" b="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LENAHA~1\AppData\Local\Temp\IMG_54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677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1" w:type="dxa"/>
                </w:tcPr>
                <w:p w14:paraId="79E0836D" w14:textId="77777777" w:rsidR="00E213FD" w:rsidRDefault="006E17C7" w:rsidP="00F355B3">
                  <w:pPr>
                    <w:pStyle w:val="SenderAddress"/>
                    <w:rPr>
                      <w:rFonts w:asciiTheme="minorHAnsi" w:hAnsiTheme="minorHAnsi" w:cstheme="minorHAnsi"/>
                      <w:color w:val="CC00FF"/>
                      <w:lang w:val="de-DE"/>
                    </w:rPr>
                  </w:pPr>
                  <w:r w:rsidRPr="00E213FD">
                    <w:rPr>
                      <w:rFonts w:asciiTheme="minorHAnsi" w:hAnsiTheme="minorHAnsi" w:cstheme="minorHAnsi"/>
                      <w:noProof/>
                      <w:lang w:val="de-DE" w:eastAsia="de-DE" w:bidi="ar-SA"/>
                    </w:rPr>
                    <w:drawing>
                      <wp:inline distT="0" distB="0" distL="0" distR="0" wp14:anchorId="79E083DF" wp14:editId="79E083E0">
                        <wp:extent cx="1418792" cy="1064094"/>
                        <wp:effectExtent l="0" t="0" r="3810" b="3175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ENAHA~1\AppData\Local\Temp\IMG_79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792" cy="1064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E0836F" w14:textId="77777777" w:rsidR="00F355B3" w:rsidRPr="00182194" w:rsidRDefault="00F355B3" w:rsidP="00F355B3">
            <w:pPr>
              <w:pStyle w:val="SenderAddress"/>
              <w:rPr>
                <w:rFonts w:asciiTheme="minorHAnsi" w:hAnsiTheme="minorHAnsi" w:cstheme="minorHAnsi"/>
                <w:color w:val="CC00FF"/>
                <w:lang w:val="de-DE"/>
              </w:rPr>
            </w:pPr>
          </w:p>
        </w:tc>
      </w:tr>
    </w:tbl>
    <w:p w14:paraId="79E08372" w14:textId="2CAD67FD" w:rsidR="00B2667D" w:rsidRDefault="00B2667D" w:rsidP="004D3355">
      <w:pPr>
        <w:jc w:val="right"/>
        <w:rPr>
          <w:rFonts w:ascii="Calibri" w:hAnsi="Calibri" w:cs="Calibri"/>
          <w:b/>
          <w:bCs/>
          <w:color w:val="FF0000"/>
          <w:sz w:val="40"/>
          <w:szCs w:val="40"/>
          <w:lang w:val="de-DE"/>
        </w:rPr>
      </w:pPr>
    </w:p>
    <w:p w14:paraId="137B1B7F" w14:textId="77777777" w:rsidR="00B940D8" w:rsidRPr="004D3355" w:rsidRDefault="00B940D8" w:rsidP="004D3355">
      <w:pPr>
        <w:jc w:val="right"/>
        <w:rPr>
          <w:rFonts w:ascii="Calibri" w:hAnsi="Calibri" w:cs="Calibri"/>
          <w:b/>
          <w:bCs/>
          <w:color w:val="FF0000"/>
          <w:sz w:val="40"/>
          <w:szCs w:val="4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355B3" w:rsidRPr="00426F3D" w14:paraId="79E08377" w14:textId="77777777" w:rsidTr="00F355B3">
        <w:tc>
          <w:tcPr>
            <w:tcW w:w="8297" w:type="dxa"/>
            <w:shd w:val="clear" w:color="auto" w:fill="EEECE1" w:themeFill="background2"/>
          </w:tcPr>
          <w:p w14:paraId="79E08373" w14:textId="77777777" w:rsidR="00A83DE6" w:rsidRPr="00426F3D" w:rsidRDefault="00F355B3" w:rsidP="00A83DE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</w:pPr>
            <w:r w:rsidRPr="00426F3D"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  <w:t>Deutschsprachige Studienfahrt</w:t>
            </w:r>
          </w:p>
          <w:p w14:paraId="79E08374" w14:textId="77777777" w:rsidR="00E52ADC" w:rsidRDefault="00E213FD" w:rsidP="00E52AD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</w:pPr>
            <w:r w:rsidRPr="00426F3D"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  <w:t>zu den kommunalen Kinder</w:t>
            </w:r>
            <w:r w:rsidR="00F355B3" w:rsidRPr="00426F3D"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  <w:t xml:space="preserve">tageseinrichtungen </w:t>
            </w:r>
          </w:p>
          <w:p w14:paraId="79E08375" w14:textId="77777777" w:rsidR="00C423B3" w:rsidRPr="00426F3D" w:rsidRDefault="00E52ADC" w:rsidP="00E52AD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</w:pPr>
            <w:r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  <w:t xml:space="preserve">in </w:t>
            </w:r>
            <w:r w:rsidR="00F355B3" w:rsidRPr="00426F3D">
              <w:rPr>
                <w:rFonts w:asciiTheme="minorHAnsi" w:hAnsiTheme="minorHAnsi" w:cstheme="minorHAnsi"/>
                <w:b/>
                <w:bCs/>
                <w:color w:val="CC0099"/>
                <w:sz w:val="28"/>
                <w:szCs w:val="28"/>
                <w:lang w:val="de-DE"/>
              </w:rPr>
              <w:t>Reggio Emilia</w:t>
            </w:r>
          </w:p>
          <w:p w14:paraId="79E08376" w14:textId="536CAEA9" w:rsidR="00F355B3" w:rsidRPr="00426F3D" w:rsidRDefault="001C73ED" w:rsidP="00A83DE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CC00FF"/>
                <w:sz w:val="28"/>
                <w:szCs w:val="28"/>
                <w:lang w:val="de-DE"/>
              </w:rPr>
            </w:pPr>
            <w:r>
              <w:rPr>
                <w:rStyle w:val="A6"/>
                <w:rFonts w:asciiTheme="minorHAnsi" w:hAnsiTheme="minorHAnsi" w:cstheme="minorHAnsi"/>
                <w:color w:val="CC0099"/>
                <w:sz w:val="28"/>
                <w:szCs w:val="28"/>
                <w:lang w:val="de-DE"/>
              </w:rPr>
              <w:t>26</w:t>
            </w:r>
            <w:r w:rsidR="00F355B3" w:rsidRPr="00426F3D">
              <w:rPr>
                <w:rStyle w:val="A6"/>
                <w:rFonts w:asciiTheme="minorHAnsi" w:hAnsiTheme="minorHAnsi" w:cstheme="minorHAnsi"/>
                <w:color w:val="CC0099"/>
                <w:sz w:val="28"/>
                <w:szCs w:val="28"/>
                <w:lang w:val="de-DE"/>
              </w:rPr>
              <w:t>.10</w:t>
            </w:r>
            <w:r w:rsidR="00E52ADC">
              <w:rPr>
                <w:rStyle w:val="A6"/>
                <w:rFonts w:asciiTheme="minorHAnsi" w:hAnsiTheme="minorHAnsi" w:cstheme="minorHAnsi"/>
                <w:color w:val="CC0099"/>
                <w:sz w:val="28"/>
                <w:szCs w:val="28"/>
                <w:lang w:val="de-DE"/>
              </w:rPr>
              <w:t>.</w:t>
            </w:r>
            <w:r>
              <w:rPr>
                <w:rStyle w:val="A6"/>
                <w:rFonts w:asciiTheme="minorHAnsi" w:hAnsiTheme="minorHAnsi" w:cstheme="minorHAnsi"/>
                <w:color w:val="CC0099"/>
                <w:sz w:val="28"/>
                <w:szCs w:val="28"/>
                <w:lang w:val="de-DE"/>
              </w:rPr>
              <w:t xml:space="preserve"> bis 28</w:t>
            </w:r>
            <w:r w:rsidR="00F355B3" w:rsidRPr="00426F3D">
              <w:rPr>
                <w:rStyle w:val="A6"/>
                <w:rFonts w:asciiTheme="minorHAnsi" w:hAnsiTheme="minorHAnsi" w:cstheme="minorHAnsi"/>
                <w:color w:val="CC0099"/>
                <w:sz w:val="28"/>
                <w:szCs w:val="28"/>
                <w:lang w:val="de-DE"/>
              </w:rPr>
              <w:t>.10.20</w:t>
            </w:r>
            <w:r w:rsidR="00BE5DF8">
              <w:rPr>
                <w:rStyle w:val="A6"/>
                <w:rFonts w:asciiTheme="minorHAnsi" w:hAnsiTheme="minorHAnsi" w:cstheme="minorHAnsi"/>
                <w:color w:val="CC0099"/>
                <w:sz w:val="28"/>
                <w:szCs w:val="28"/>
                <w:lang w:val="de-DE"/>
              </w:rPr>
              <w:t>20</w:t>
            </w:r>
          </w:p>
        </w:tc>
      </w:tr>
    </w:tbl>
    <w:p w14:paraId="79E08378" w14:textId="77777777" w:rsidR="00182194" w:rsidRPr="00426F3D" w:rsidRDefault="00182194" w:rsidP="004C103E">
      <w:pPr>
        <w:jc w:val="both"/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</w:pPr>
    </w:p>
    <w:p w14:paraId="79E08379" w14:textId="77777777" w:rsidR="003B7E0F" w:rsidRPr="00E50E06" w:rsidRDefault="003B7E0F" w:rsidP="004C103E">
      <w:pPr>
        <w:jc w:val="both"/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 w:eastAsia="de-DE"/>
        </w:rPr>
      </w:pPr>
      <w:r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>Die kommunalen Kindertageseinrichtungen in Reggio Emilia sind heute weltweit wichtigste Inspirationsquelle für die Qualität frühpädagogischer Praxis in Kinderkrippen, Kindergärten und Schule.</w:t>
      </w:r>
      <w:r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 w:eastAsia="de-DE"/>
        </w:rPr>
        <w:t xml:space="preserve"> </w:t>
      </w:r>
    </w:p>
    <w:p w14:paraId="79E0837A" w14:textId="77777777" w:rsidR="003B7E0F" w:rsidRPr="00E50E06" w:rsidRDefault="003B7E0F" w:rsidP="003B7E0F">
      <w:pPr>
        <w:jc w:val="both"/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 w:eastAsia="de-DE"/>
        </w:rPr>
      </w:pPr>
    </w:p>
    <w:p w14:paraId="79E0837B" w14:textId="77777777" w:rsidR="004B2280" w:rsidRPr="00E50E06" w:rsidRDefault="00C423B3" w:rsidP="00182194">
      <w:pPr>
        <w:jc w:val="both"/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</w:pPr>
      <w:r w:rsidRPr="00E50E06">
        <w:rPr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Dialog Reggio </w:t>
      </w:r>
      <w:r w:rsidR="002454E4" w:rsidRPr="00E50E06">
        <w:rPr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e.V. </w:t>
      </w:r>
      <w:r w:rsidR="00182194" w:rsidRPr="00E50E06">
        <w:rPr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bietet </w:t>
      </w:r>
      <w:r w:rsidR="003B7E0F" w:rsidRPr="00E50E06">
        <w:rPr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in </w:t>
      </w:r>
      <w:r w:rsidR="003B7E0F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Kooperation mit Reggio Children </w:t>
      </w:r>
      <w:r w:rsidR="00182194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auch dieses Jahr </w:t>
      </w:r>
      <w:r w:rsidR="003B7E0F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>eine Studienfahrt zu den originalen reggianischen Kindertagesstätten im norditalieni</w:t>
      </w:r>
      <w:r w:rsidR="00182194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>schen Reggio Emilia an</w:t>
      </w:r>
      <w:r w:rsidR="003B7E0F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. </w:t>
      </w:r>
    </w:p>
    <w:p w14:paraId="79E0837C" w14:textId="77777777" w:rsidR="004B2280" w:rsidRPr="00E50E06" w:rsidRDefault="004B2280" w:rsidP="003B7E0F">
      <w:pPr>
        <w:jc w:val="both"/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</w:pPr>
    </w:p>
    <w:p w14:paraId="79E0837D" w14:textId="6C0F33E3" w:rsidR="003B7E0F" w:rsidRPr="00E50E06" w:rsidRDefault="00182194" w:rsidP="00B262C7">
      <w:pPr>
        <w:jc w:val="both"/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</w:pPr>
      <w:r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Interessierte Personen und Pädagoginnen und Pädagogen </w:t>
      </w:r>
      <w:r w:rsidR="003B7E0F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>können sich ab sofort mit dem aktuellen Anmeldeformular per Email unter</w:t>
      </w:r>
      <w:r w:rsidR="00B940D8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 </w:t>
      </w:r>
      <w:hyperlink r:id="rId11" w:history="1">
        <w:r w:rsidR="009C0941" w:rsidRPr="00003F2A">
          <w:rPr>
            <w:rStyle w:val="Hyperlink"/>
            <w:rFonts w:asciiTheme="minorHAnsi" w:hAnsiTheme="minorHAnsi" w:cstheme="minorHAnsi"/>
            <w:sz w:val="28"/>
            <w:szCs w:val="28"/>
            <w:lang w:val="de-DE"/>
          </w:rPr>
          <w:t>studienfahrt@dialog-reggio.de</w:t>
        </w:r>
      </w:hyperlink>
      <w:r w:rsidR="009C0941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 </w:t>
      </w:r>
      <w:r w:rsidR="003B7E0F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 </w:t>
      </w:r>
      <w:r w:rsidR="001C73ED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>bis zum 01.09.2020</w:t>
      </w:r>
      <w:r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 anmelden. </w:t>
      </w:r>
      <w:r w:rsidR="003B7E0F" w:rsidRPr="00E50E06">
        <w:rPr>
          <w:rStyle w:val="A11"/>
          <w:rFonts w:asciiTheme="minorHAnsi" w:hAnsiTheme="minorHAnsi" w:cstheme="minorHAnsi"/>
          <w:color w:val="262626" w:themeColor="text1" w:themeTint="D9"/>
          <w:sz w:val="28"/>
          <w:szCs w:val="28"/>
          <w:lang w:val="de-DE"/>
        </w:rPr>
        <w:t xml:space="preserve">Wir freuen uns über Sie und Ihre Teilnahme. </w:t>
      </w:r>
    </w:p>
    <w:p w14:paraId="79E0837E" w14:textId="77777777" w:rsidR="003B7E0F" w:rsidRPr="00727F1E" w:rsidRDefault="003B7E0F" w:rsidP="003B7E0F">
      <w:pPr>
        <w:contextualSpacing/>
        <w:jc w:val="both"/>
        <w:rPr>
          <w:rStyle w:val="A11"/>
          <w:rFonts w:asciiTheme="minorHAnsi" w:hAnsiTheme="minorHAnsi" w:cstheme="minorHAnsi"/>
          <w:sz w:val="28"/>
          <w:szCs w:val="28"/>
          <w:lang w:val="de-DE" w:eastAsia="de-DE"/>
        </w:rPr>
      </w:pPr>
    </w:p>
    <w:p w14:paraId="79E0837F" w14:textId="77777777" w:rsidR="00E43C72" w:rsidRPr="00426F3D" w:rsidRDefault="00182194" w:rsidP="00182194">
      <w:pPr>
        <w:pStyle w:val="Gruformel"/>
        <w:spacing w:after="0"/>
        <w:contextualSpacing/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</w:pPr>
      <w:r w:rsidRPr="00426F3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 xml:space="preserve">Koordination </w:t>
      </w:r>
      <w:r w:rsidR="00E213FD" w:rsidRPr="00426F3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 xml:space="preserve">und </w:t>
      </w:r>
      <w:r w:rsidRPr="00426F3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>Studienfahrt</w:t>
      </w:r>
      <w:r w:rsidR="00CC1F9A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>leiterin</w:t>
      </w:r>
      <w:r w:rsidR="00E213FD" w:rsidRPr="00426F3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>:</w:t>
      </w:r>
      <w:r w:rsidRPr="00426F3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 xml:space="preserve"> </w:t>
      </w:r>
      <w:r w:rsidR="003B7E0F" w:rsidRPr="00426F3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>Kerstin Haller M.A.</w:t>
      </w:r>
      <w:r w:rsidR="001C73ED"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  <w:t xml:space="preserve"> und Katharina Brieger</w:t>
      </w:r>
    </w:p>
    <w:p w14:paraId="79E08380" w14:textId="77777777" w:rsidR="009E2A2F" w:rsidRDefault="009E2A2F" w:rsidP="003B7E0F">
      <w:pPr>
        <w:pStyle w:val="Unterschrift"/>
        <w:contextualSpacing/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</w:pPr>
    </w:p>
    <w:p w14:paraId="79E08381" w14:textId="77777777" w:rsidR="009E2A2F" w:rsidRPr="00426F3D" w:rsidRDefault="009E2A2F" w:rsidP="003B7E0F">
      <w:pPr>
        <w:pStyle w:val="Unterschrift"/>
        <w:contextualSpacing/>
        <w:rPr>
          <w:rFonts w:asciiTheme="minorHAnsi" w:hAnsiTheme="minorHAnsi" w:cstheme="minorHAnsi"/>
          <w:b/>
          <w:bCs/>
          <w:color w:val="CC0099"/>
          <w:sz w:val="28"/>
          <w:szCs w:val="28"/>
          <w:lang w:val="de-DE"/>
        </w:rPr>
      </w:pPr>
    </w:p>
    <w:p w14:paraId="79E08382" w14:textId="77777777" w:rsidR="00D40F10" w:rsidRPr="00426F3D" w:rsidRDefault="00182194" w:rsidP="003B7E0F">
      <w:pPr>
        <w:pStyle w:val="berschrift2"/>
        <w:rPr>
          <w:rStyle w:val="A0"/>
          <w:rFonts w:asciiTheme="minorHAnsi" w:hAnsiTheme="minorHAnsi" w:cstheme="minorHAnsi"/>
          <w:b/>
          <w:bCs/>
          <w:color w:val="D016CC"/>
          <w:sz w:val="28"/>
          <w:szCs w:val="28"/>
        </w:rPr>
      </w:pPr>
      <w:r w:rsidRPr="00426F3D">
        <w:rPr>
          <w:rFonts w:asciiTheme="minorHAnsi" w:hAnsiTheme="minorHAnsi" w:cstheme="minorHAnsi"/>
          <w:noProof/>
          <w:sz w:val="28"/>
          <w:szCs w:val="28"/>
          <w:lang w:eastAsia="de-DE"/>
        </w:rPr>
        <w:drawing>
          <wp:inline distT="0" distB="0" distL="0" distR="0" wp14:anchorId="79E083E1" wp14:editId="79E083E2">
            <wp:extent cx="1828800" cy="40178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8383" w14:textId="77777777" w:rsidR="003B7E0F" w:rsidRPr="00E56CD9" w:rsidRDefault="003B7E0F" w:rsidP="009E2A2F">
      <w:pPr>
        <w:pStyle w:val="berschrift2"/>
        <w:rPr>
          <w:rFonts w:asciiTheme="minorHAnsi" w:hAnsiTheme="minorHAnsi" w:cstheme="minorHAnsi"/>
          <w:b/>
          <w:bCs/>
          <w:color w:val="262626" w:themeColor="text1" w:themeTint="D9"/>
          <w:sz w:val="24"/>
          <w:szCs w:val="24"/>
        </w:rPr>
      </w:pPr>
      <w:r w:rsidRPr="00E56CD9">
        <w:rPr>
          <w:rStyle w:val="A0"/>
          <w:rFonts w:asciiTheme="minorHAnsi" w:hAnsiTheme="minorHAnsi" w:cstheme="minorHAnsi"/>
          <w:b/>
          <w:bCs/>
          <w:color w:val="262626" w:themeColor="text1" w:themeTint="D9"/>
          <w:sz w:val="24"/>
          <w:szCs w:val="24"/>
        </w:rPr>
        <w:t>Kooperation</w:t>
      </w:r>
    </w:p>
    <w:p w14:paraId="79E08384" w14:textId="77777777" w:rsidR="009E2A2F" w:rsidRPr="00266F94" w:rsidRDefault="003B7E0F" w:rsidP="00266F94">
      <w:pPr>
        <w:pStyle w:val="Unterschrift"/>
        <w:contextualSpacing/>
        <w:rPr>
          <w:rFonts w:asciiTheme="minorHAnsi" w:hAnsiTheme="minorHAnsi" w:cstheme="minorHAnsi"/>
          <w:color w:val="FF00FF"/>
          <w:lang w:val="de-DE"/>
        </w:rPr>
      </w:pPr>
      <w:r w:rsidRPr="00182194">
        <w:rPr>
          <w:rFonts w:asciiTheme="minorHAnsi" w:hAnsiTheme="minorHAnsi" w:cstheme="minorHAnsi"/>
          <w:noProof/>
          <w:lang w:val="de-DE" w:eastAsia="de-DE"/>
        </w:rPr>
        <w:drawing>
          <wp:inline distT="0" distB="0" distL="0" distR="0" wp14:anchorId="79E083E3" wp14:editId="79E083E4">
            <wp:extent cx="1567910" cy="5721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87" cy="5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8385" w14:textId="77777777" w:rsidR="00FF4DDD" w:rsidRDefault="00FF4DDD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2"/>
          <w:szCs w:val="22"/>
          <w:lang w:val="de-DE"/>
        </w:rPr>
      </w:pPr>
    </w:p>
    <w:p w14:paraId="79E08386" w14:textId="77777777" w:rsidR="00266F94" w:rsidRDefault="00266F94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2"/>
          <w:szCs w:val="22"/>
          <w:lang w:val="de-DE"/>
        </w:rPr>
      </w:pPr>
    </w:p>
    <w:p w14:paraId="79E08387" w14:textId="77777777" w:rsidR="00B2667D" w:rsidRDefault="00B2667D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2"/>
          <w:szCs w:val="22"/>
          <w:lang w:val="de-DE"/>
        </w:rPr>
      </w:pPr>
    </w:p>
    <w:p w14:paraId="79E08388" w14:textId="77777777" w:rsidR="002454E4" w:rsidRPr="00182194" w:rsidRDefault="002454E4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2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97"/>
      </w:tblGrid>
      <w:tr w:rsidR="0042160A" w:rsidRPr="00727F1E" w14:paraId="79E08393" w14:textId="77777777" w:rsidTr="00F355B3">
        <w:tc>
          <w:tcPr>
            <w:tcW w:w="8297" w:type="dxa"/>
            <w:shd w:val="clear" w:color="auto" w:fill="EEECE1" w:themeFill="background2"/>
          </w:tcPr>
          <w:p w14:paraId="79E08389" w14:textId="77777777" w:rsidR="00D40F10" w:rsidRPr="00FF4DDD" w:rsidRDefault="00D40F10" w:rsidP="00D40F10">
            <w:pPr>
              <w:rPr>
                <w:rFonts w:asciiTheme="minorHAnsi" w:hAnsiTheme="minorHAnsi" w:cstheme="minorHAnsi"/>
                <w:b/>
                <w:bCs/>
                <w:color w:val="CC0099"/>
                <w:lang w:val="de-DE"/>
              </w:rPr>
            </w:pPr>
            <w:r w:rsidRPr="00FF4DDD">
              <w:rPr>
                <w:rFonts w:asciiTheme="minorHAnsi" w:hAnsiTheme="minorHAnsi" w:cstheme="minorHAnsi"/>
                <w:b/>
                <w:bCs/>
                <w:color w:val="CC0099"/>
                <w:lang w:val="de-DE"/>
              </w:rPr>
              <w:t>Programm</w:t>
            </w:r>
            <w:r w:rsidR="00B2667D">
              <w:rPr>
                <w:rFonts w:asciiTheme="minorHAnsi" w:hAnsiTheme="minorHAnsi" w:cstheme="minorHAnsi"/>
                <w:b/>
                <w:bCs/>
                <w:color w:val="CC0099"/>
                <w:lang w:val="de-DE"/>
              </w:rPr>
              <w:t>:</w:t>
            </w:r>
          </w:p>
          <w:p w14:paraId="79E0838A" w14:textId="77777777" w:rsidR="00D40F10" w:rsidRPr="00FF4DDD" w:rsidRDefault="00D40F10" w:rsidP="00D40F10">
            <w:pPr>
              <w:pStyle w:val="Pa11"/>
              <w:jc w:val="both"/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</w:pPr>
            <w:r w:rsidRPr="00FF4DD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Studientage</w:t>
            </w:r>
            <w:r w:rsidR="00B2667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:</w:t>
            </w:r>
          </w:p>
          <w:p w14:paraId="79E0838B" w14:textId="77777777" w:rsidR="00D40F10" w:rsidRPr="00FF4DDD" w:rsidRDefault="001C73ED" w:rsidP="00D40F10">
            <w:pPr>
              <w:pStyle w:val="Pa11"/>
              <w:jc w:val="both"/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</w:pPr>
            <w:r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26.10.2020</w:t>
            </w:r>
            <w:r w:rsidR="00D40F10" w:rsidRPr="00FF4DDD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 xml:space="preserve"> von 8.45 bis 17.00 Uhr</w:t>
            </w:r>
          </w:p>
          <w:p w14:paraId="79E0838C" w14:textId="77777777" w:rsidR="00D40F10" w:rsidRPr="00FF4DDD" w:rsidRDefault="001C73ED" w:rsidP="00D40F10">
            <w:pPr>
              <w:pStyle w:val="Pa11"/>
              <w:jc w:val="both"/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</w:pPr>
            <w:r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27.10.2020</w:t>
            </w:r>
            <w:r w:rsidR="00D40F10" w:rsidRPr="00FF4DDD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 xml:space="preserve"> von 9.30 bis 17.00 Uhr</w:t>
            </w:r>
          </w:p>
          <w:p w14:paraId="79E0838D" w14:textId="77777777" w:rsidR="00D40F10" w:rsidRPr="00FF4DDD" w:rsidRDefault="001C73ED" w:rsidP="00D40F10">
            <w:pPr>
              <w:pStyle w:val="Pa11"/>
              <w:jc w:val="both"/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</w:pPr>
            <w:r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28.10.2020</w:t>
            </w:r>
            <w:r w:rsidR="00D40F10" w:rsidRPr="00FF4DDD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 xml:space="preserve"> von 9.30 bis 16.00 Uhr </w:t>
            </w:r>
          </w:p>
          <w:p w14:paraId="79E0838E" w14:textId="77777777" w:rsidR="00D40F10" w:rsidRPr="00FF4DDD" w:rsidRDefault="00D40F10" w:rsidP="00D40F10">
            <w:pPr>
              <w:pStyle w:val="Pa11"/>
              <w:jc w:val="both"/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</w:pPr>
            <w:r w:rsidRPr="00FF4DD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Themen</w:t>
            </w:r>
            <w:r w:rsidR="00B2667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:</w:t>
            </w:r>
            <w:r w:rsidRPr="00FF4DD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 xml:space="preserve"> </w:t>
            </w:r>
          </w:p>
          <w:p w14:paraId="79E0838F" w14:textId="77777777" w:rsidR="00D40F10" w:rsidRPr="00FF4DDD" w:rsidRDefault="00D40F10" w:rsidP="00D40F10">
            <w:pPr>
              <w:pStyle w:val="Pa11"/>
              <w:numPr>
                <w:ilvl w:val="0"/>
                <w:numId w:val="3"/>
              </w:numPr>
              <w:jc w:val="both"/>
              <w:rPr>
                <w:rStyle w:val="A11"/>
                <w:rFonts w:asciiTheme="minorHAnsi" w:hAnsiTheme="minorHAnsi" w:cstheme="minorHAnsi"/>
                <w:sz w:val="24"/>
                <w:szCs w:val="24"/>
              </w:rPr>
            </w:pPr>
            <w:r w:rsidRPr="00FF4DDD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>Vorträge</w:t>
            </w:r>
          </w:p>
          <w:p w14:paraId="79E08390" w14:textId="77777777" w:rsidR="00D40F10" w:rsidRPr="00FF4DDD" w:rsidRDefault="00D40F10" w:rsidP="00D40F10">
            <w:pPr>
              <w:pStyle w:val="Pa11"/>
              <w:numPr>
                <w:ilvl w:val="0"/>
                <w:numId w:val="3"/>
              </w:numPr>
              <w:jc w:val="both"/>
              <w:rPr>
                <w:rStyle w:val="A11"/>
                <w:rFonts w:asciiTheme="minorHAnsi" w:hAnsiTheme="minorHAnsi" w:cstheme="minorHAnsi"/>
                <w:sz w:val="24"/>
                <w:szCs w:val="24"/>
              </w:rPr>
            </w:pPr>
            <w:r w:rsidRPr="00FF4DDD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 xml:space="preserve">Hospitationen in Krippen, Kindergärten und Schule </w:t>
            </w:r>
          </w:p>
          <w:p w14:paraId="79E08391" w14:textId="77777777" w:rsidR="004167BE" w:rsidRPr="004167BE" w:rsidRDefault="004167BE" w:rsidP="004167BE">
            <w:pPr>
              <w:pStyle w:val="Pa11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 xml:space="preserve">Besuch </w:t>
            </w:r>
            <w:r w:rsidR="00D40F10" w:rsidRPr="00FF4DDD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 xml:space="preserve">der </w:t>
            </w:r>
            <w:r w:rsidR="00D40F10" w:rsidRPr="00FF4DDD">
              <w:rPr>
                <w:rFonts w:asciiTheme="minorHAnsi" w:hAnsiTheme="minorHAnsi" w:cstheme="minorHAnsi"/>
                <w:color w:val="262626" w:themeColor="text1" w:themeTint="D9"/>
              </w:rPr>
              <w:t>ReMida</w:t>
            </w:r>
          </w:p>
          <w:p w14:paraId="79E08392" w14:textId="77777777" w:rsidR="0042160A" w:rsidRPr="004167BE" w:rsidRDefault="00047E84" w:rsidP="004167BE">
            <w:pPr>
              <w:pStyle w:val="Pa11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4167BE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>Gespräche</w:t>
            </w:r>
            <w:r w:rsidR="00D40F10" w:rsidRPr="004167BE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 xml:space="preserve"> und Diskussionen mit Pädagoginnen und Pädagogen, Atelierleiterinnen und -leiter, pädagogischen Fachbe</w:t>
            </w:r>
            <w:r w:rsidRPr="004167BE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>raterinnen</w:t>
            </w:r>
            <w:r w:rsidR="00D40F10" w:rsidRPr="004167BE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 xml:space="preserve"> und Eltern</w:t>
            </w:r>
          </w:p>
        </w:tc>
      </w:tr>
      <w:tr w:rsidR="009423A7" w:rsidRPr="00727F1E" w14:paraId="79E08399" w14:textId="77777777" w:rsidTr="00F355B3">
        <w:tc>
          <w:tcPr>
            <w:tcW w:w="8297" w:type="dxa"/>
            <w:shd w:val="clear" w:color="auto" w:fill="EEECE1" w:themeFill="background2"/>
          </w:tcPr>
          <w:p w14:paraId="79E08394" w14:textId="77777777" w:rsidR="009423A7" w:rsidRPr="00FF4DDD" w:rsidRDefault="009423A7" w:rsidP="009423A7">
            <w:pPr>
              <w:pStyle w:val="Pa11"/>
              <w:rPr>
                <w:rFonts w:asciiTheme="minorHAnsi" w:hAnsiTheme="minorHAnsi" w:cstheme="minorHAnsi"/>
                <w:b/>
                <w:bCs/>
                <w:color w:val="CC0099"/>
              </w:rPr>
            </w:pPr>
            <w:r w:rsidRPr="00FF4DD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Weiter</w:t>
            </w:r>
            <w:r w:rsidR="00B2667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e Informationen</w:t>
            </w:r>
            <w:r w:rsidRPr="00FF4DDD">
              <w:rPr>
                <w:rStyle w:val="A11"/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</w:rPr>
              <w:t>:</w:t>
            </w:r>
          </w:p>
          <w:p w14:paraId="79E08395" w14:textId="77777777" w:rsidR="009423A7" w:rsidRPr="00FF4DDD" w:rsidRDefault="009423A7" w:rsidP="009423A7">
            <w:pPr>
              <w:pStyle w:val="Listenabsatz"/>
              <w:numPr>
                <w:ilvl w:val="0"/>
                <w:numId w:val="5"/>
              </w:numPr>
              <w:spacing w:after="120" w:line="264" w:lineRule="auto"/>
              <w:rPr>
                <w:rStyle w:val="A11"/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FF4DDD">
              <w:rPr>
                <w:rStyle w:val="A11"/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Das gesamte Programm erfolgt in Präsenz von Dolmetschern. </w:t>
            </w:r>
          </w:p>
          <w:p w14:paraId="79E08396" w14:textId="77777777" w:rsidR="009423A7" w:rsidRPr="00FF4DDD" w:rsidRDefault="009423A7" w:rsidP="009423A7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  <w:lang w:val="de-DE"/>
              </w:rPr>
            </w:pPr>
            <w:r w:rsidRPr="00FF4DDD">
              <w:rPr>
                <w:rFonts w:asciiTheme="minorHAnsi" w:hAnsiTheme="minorHAnsi" w:cstheme="minorHAnsi"/>
                <w:color w:val="262626" w:themeColor="text1" w:themeTint="D9"/>
                <w:lang w:val="de-DE"/>
              </w:rPr>
              <w:t>Besichtigung des kreativen Recycling Zentrums ReMida.</w:t>
            </w:r>
          </w:p>
          <w:p w14:paraId="79E08397" w14:textId="77777777" w:rsidR="002F6A27" w:rsidRDefault="009423A7" w:rsidP="002F6A27">
            <w:pPr>
              <w:pStyle w:val="Listenabsatz"/>
              <w:numPr>
                <w:ilvl w:val="0"/>
                <w:numId w:val="5"/>
              </w:numPr>
              <w:spacing w:after="120" w:line="264" w:lineRule="auto"/>
              <w:rPr>
                <w:rFonts w:asciiTheme="minorHAnsi" w:hAnsiTheme="minorHAnsi" w:cstheme="minorHAnsi"/>
                <w:color w:val="262626" w:themeColor="text1" w:themeTint="D9"/>
                <w:lang w:val="de-DE"/>
              </w:rPr>
            </w:pPr>
            <w:r w:rsidRPr="00FF4DDD">
              <w:rPr>
                <w:rFonts w:asciiTheme="minorHAnsi" w:hAnsiTheme="minorHAnsi" w:cstheme="minorHAnsi"/>
                <w:color w:val="262626" w:themeColor="text1" w:themeTint="D9"/>
                <w:lang w:val="de-DE"/>
              </w:rPr>
              <w:t>Besichtigung des Internationalen Loris Malaguzzi Zentrum.</w:t>
            </w:r>
          </w:p>
          <w:p w14:paraId="79E08398" w14:textId="77777777" w:rsidR="009423A7" w:rsidRPr="002F6A27" w:rsidRDefault="009423A7" w:rsidP="002F6A27">
            <w:pPr>
              <w:pStyle w:val="Listenabsatz"/>
              <w:numPr>
                <w:ilvl w:val="0"/>
                <w:numId w:val="5"/>
              </w:numPr>
              <w:spacing w:after="120" w:line="264" w:lineRule="auto"/>
              <w:rPr>
                <w:rFonts w:asciiTheme="minorHAnsi" w:hAnsiTheme="minorHAnsi" w:cstheme="minorHAnsi"/>
                <w:color w:val="262626" w:themeColor="text1" w:themeTint="D9"/>
                <w:lang w:val="de-DE"/>
              </w:rPr>
            </w:pPr>
            <w:r w:rsidRPr="002F6A27">
              <w:rPr>
                <w:rStyle w:val="A11"/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Den Teilnehmerinnen und Teilnehmern steht unsere deutsche </w:t>
            </w:r>
            <w:r w:rsidRPr="002F6A27">
              <w:rPr>
                <w:rFonts w:asciiTheme="minorHAnsi" w:hAnsiTheme="minorHAnsi" w:cstheme="minorHAnsi"/>
                <w:lang w:val="de-DE"/>
              </w:rPr>
              <w:t>Studienfahrtleitung</w:t>
            </w:r>
            <w:r w:rsidRPr="002F6A27">
              <w:rPr>
                <w:rStyle w:val="A11"/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Kerstin Haller zur Verfügung.</w:t>
            </w:r>
          </w:p>
        </w:tc>
      </w:tr>
      <w:tr w:rsidR="0042160A" w:rsidRPr="00727F1E" w14:paraId="79E083A1" w14:textId="77777777" w:rsidTr="00F355B3">
        <w:tc>
          <w:tcPr>
            <w:tcW w:w="8297" w:type="dxa"/>
            <w:shd w:val="clear" w:color="auto" w:fill="EEECE1" w:themeFill="background2"/>
          </w:tcPr>
          <w:p w14:paraId="79E0839A" w14:textId="77777777" w:rsidR="00D40F10" w:rsidRPr="00FF4DDD" w:rsidRDefault="00D40F10" w:rsidP="00D40F10">
            <w:pPr>
              <w:pStyle w:val="Pa2"/>
              <w:rPr>
                <w:rFonts w:asciiTheme="minorHAnsi" w:hAnsiTheme="minorHAnsi" w:cstheme="minorHAnsi"/>
                <w:color w:val="CC0099"/>
              </w:rPr>
            </w:pPr>
            <w:r w:rsidRPr="00FF4DDD">
              <w:rPr>
                <w:rStyle w:val="A6"/>
                <w:rFonts w:asciiTheme="minorHAnsi" w:hAnsiTheme="minorHAnsi" w:cstheme="minorHAnsi"/>
                <w:color w:val="CC0099"/>
                <w:sz w:val="24"/>
                <w:szCs w:val="24"/>
              </w:rPr>
              <w:t>Leistungsumfang:</w:t>
            </w:r>
          </w:p>
          <w:p w14:paraId="79E0839B" w14:textId="77777777" w:rsidR="00D40F10" w:rsidRPr="00E50E06" w:rsidRDefault="001C73ED" w:rsidP="00D40F10">
            <w:pPr>
              <w:pStyle w:val="Pa2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  <w:r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>Studienaufenthalt vom 26.10 bis 28.10.2020</w:t>
            </w:r>
            <w:r w:rsidR="00B2667D"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>.</w:t>
            </w:r>
            <w:r w:rsidR="00D40F10"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</w:t>
            </w:r>
          </w:p>
          <w:p w14:paraId="79E0839C" w14:textId="77777777" w:rsidR="00D40F10" w:rsidRPr="00E50E06" w:rsidRDefault="00D40F10" w:rsidP="00D40F10">
            <w:pPr>
              <w:pStyle w:val="Pa2"/>
              <w:numPr>
                <w:ilvl w:val="0"/>
                <w:numId w:val="4"/>
              </w:numPr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>Ein Mittagessen und</w:t>
            </w:r>
            <w:r w:rsidRPr="00E50E06"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  <w:t xml:space="preserve"> </w:t>
            </w:r>
            <w:r w:rsidRPr="00E50E06">
              <w:rPr>
                <w:rFonts w:asciiTheme="minorHAnsi" w:hAnsiTheme="minorHAnsi" w:cstheme="minorHAnsi"/>
                <w:color w:val="262626" w:themeColor="text1" w:themeTint="D9"/>
              </w:rPr>
              <w:t xml:space="preserve">der </w:t>
            </w:r>
            <w:r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>Bustransfer zu einer Kindertagesstätte</w:t>
            </w:r>
            <w:r w:rsidRPr="00E50E06">
              <w:rPr>
                <w:rStyle w:val="A6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.</w:t>
            </w:r>
          </w:p>
          <w:p w14:paraId="79E0839D" w14:textId="77777777" w:rsidR="00D40F10" w:rsidRPr="00FF4DDD" w:rsidRDefault="00D40F10" w:rsidP="00D40F10">
            <w:pPr>
              <w:pStyle w:val="berschrift2"/>
              <w:contextualSpacing/>
              <w:rPr>
                <w:rStyle w:val="A6"/>
                <w:rFonts w:asciiTheme="minorHAnsi" w:hAnsiTheme="minorHAnsi" w:cstheme="minorHAnsi"/>
                <w:color w:val="CC0099"/>
                <w:sz w:val="24"/>
                <w:szCs w:val="24"/>
              </w:rPr>
            </w:pPr>
            <w:r w:rsidRPr="00FF4DDD">
              <w:rPr>
                <w:rStyle w:val="A6"/>
                <w:rFonts w:asciiTheme="minorHAnsi" w:hAnsiTheme="minorHAnsi" w:cstheme="minorHAnsi"/>
                <w:color w:val="CC0099"/>
                <w:sz w:val="24"/>
                <w:szCs w:val="24"/>
              </w:rPr>
              <w:t xml:space="preserve">Wichtig: </w:t>
            </w:r>
          </w:p>
          <w:p w14:paraId="79E0839E" w14:textId="77777777" w:rsidR="00D40F10" w:rsidRPr="00E50E06" w:rsidRDefault="00D40F10" w:rsidP="00D40F10">
            <w:pPr>
              <w:pStyle w:val="berschrift2"/>
              <w:numPr>
                <w:ilvl w:val="0"/>
                <w:numId w:val="5"/>
              </w:numPr>
              <w:spacing w:before="160" w:line="240" w:lineRule="auto"/>
              <w:contextualSpacing/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>Kosten wie z.B</w:t>
            </w:r>
            <w:r w:rsidR="009423A7"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>. die Kosten für An- und Abreise</w:t>
            </w:r>
            <w:r w:rsidRPr="00E50E06">
              <w:rPr>
                <w:rStyle w:val="A6"/>
                <w:rFonts w:asciiTheme="minorHAnsi" w:hAnsiTheme="minorHAnsi" w:cstheme="minorHAnsi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, Übernachtung und individuelle Verpflegung sind nicht in der Teilnahmegebühr in Höhe von 695,00€ enthalten. </w:t>
            </w:r>
          </w:p>
          <w:p w14:paraId="79E0839F" w14:textId="77777777" w:rsidR="009423A7" w:rsidRPr="00E50E06" w:rsidRDefault="00D40F10" w:rsidP="009423A7">
            <w:pPr>
              <w:pStyle w:val="berschrift2"/>
              <w:numPr>
                <w:ilvl w:val="0"/>
                <w:numId w:val="5"/>
              </w:numPr>
              <w:spacing w:before="160" w:line="240" w:lineRule="auto"/>
              <w:contextualSpacing/>
              <w:rPr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</w:pPr>
            <w:r w:rsidRPr="00E50E06">
              <w:rPr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Bitte führen Sie ein Reisedokument z.B. gültigen Pass oder Personalausweis und sicherheitshalber Ihre Versicherungskarte mit.</w:t>
            </w:r>
          </w:p>
          <w:p w14:paraId="79E083A0" w14:textId="77777777" w:rsidR="0042160A" w:rsidRPr="00FF4DDD" w:rsidRDefault="00D40F10" w:rsidP="009423A7">
            <w:pPr>
              <w:pStyle w:val="berschrift2"/>
              <w:numPr>
                <w:ilvl w:val="0"/>
                <w:numId w:val="5"/>
              </w:numPr>
              <w:spacing w:before="160" w:line="240" w:lineRule="auto"/>
              <w:contextualSpacing/>
              <w:rPr>
                <w:rFonts w:asciiTheme="minorHAnsi" w:hAnsiTheme="minorHAnsi" w:cstheme="minorHAnsi"/>
                <w:color w:val="404040" w:themeColor="text1" w:themeTint="BF"/>
                <w:sz w:val="24"/>
                <w:szCs w:val="24"/>
              </w:rPr>
            </w:pPr>
            <w:r w:rsidRPr="00E50E06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Bei 40 Teilnehmerinnen und Teilnehme</w:t>
            </w:r>
            <w:r w:rsidR="001C73ED" w:rsidRPr="00E50E06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 xml:space="preserve">rn findet die Studienfahrt 2020 </w:t>
            </w:r>
            <w:r w:rsidRPr="00E50E06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 xml:space="preserve">statt. Bei zu geringer Teilnahme informieren wir alle Teilnehmerinnen </w:t>
            </w:r>
            <w:r w:rsidR="001C73ED" w:rsidRPr="00E50E06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und Teilnehmer bis zum 15.09.2020</w:t>
            </w:r>
            <w:r w:rsidRPr="00E50E06">
              <w:rPr>
                <w:rStyle w:val="A11"/>
                <w:rFonts w:asciiTheme="minorHAnsi" w:hAnsiTheme="minorHAnsi" w:cstheme="minorHAnsi"/>
                <w:color w:val="262626" w:themeColor="text1" w:themeTint="D9"/>
                <w:sz w:val="24"/>
                <w:szCs w:val="24"/>
              </w:rPr>
              <w:t>, dass die Studienfahrt nicht stattfindet</w:t>
            </w:r>
            <w:r w:rsidRPr="00FF4DDD">
              <w:rPr>
                <w:rStyle w:val="A11"/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42160A" w:rsidRPr="00FF4DDD" w14:paraId="79E083A6" w14:textId="77777777" w:rsidTr="00F355B3">
        <w:tc>
          <w:tcPr>
            <w:tcW w:w="8297" w:type="dxa"/>
            <w:shd w:val="clear" w:color="auto" w:fill="EEECE1" w:themeFill="background2"/>
          </w:tcPr>
          <w:p w14:paraId="79E083A2" w14:textId="77777777" w:rsidR="00D40F10" w:rsidRPr="00727F1E" w:rsidRDefault="00B2667D" w:rsidP="00D40F10">
            <w:pPr>
              <w:pStyle w:val="berschrift2"/>
              <w:contextualSpacing/>
              <w:rPr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  <w:lang w:val="en-US"/>
              </w:rPr>
            </w:pPr>
            <w:r w:rsidRPr="00727F1E">
              <w:rPr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  <w:lang w:val="en-US"/>
              </w:rPr>
              <w:t>Ort</w:t>
            </w:r>
            <w:r w:rsidR="00CD6149" w:rsidRPr="00727F1E">
              <w:rPr>
                <w:rFonts w:asciiTheme="minorHAnsi" w:hAnsiTheme="minorHAnsi" w:cstheme="minorHAnsi"/>
                <w:b/>
                <w:bCs/>
                <w:color w:val="CC0099"/>
                <w:sz w:val="24"/>
                <w:szCs w:val="24"/>
                <w:lang w:val="en-US"/>
              </w:rPr>
              <w:t>:</w:t>
            </w:r>
          </w:p>
          <w:p w14:paraId="79E083A3" w14:textId="77777777" w:rsidR="004B2280" w:rsidRPr="00727F1E" w:rsidRDefault="004B2280" w:rsidP="00D40F1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FF4DDD">
              <w:rPr>
                <w:rFonts w:asciiTheme="minorHAnsi" w:hAnsiTheme="minorHAnsi" w:cstheme="minorHAnsi"/>
                <w:b/>
                <w:bCs/>
                <w:color w:val="CC0099"/>
              </w:rPr>
              <w:t>Reggio nell’Emilia</w:t>
            </w:r>
            <w:r w:rsidRPr="00FF4DDD">
              <w:rPr>
                <w:rFonts w:asciiTheme="minorHAnsi" w:hAnsiTheme="minorHAnsi" w:cstheme="minorHAnsi"/>
                <w:b/>
                <w:bCs/>
                <w:color w:val="CC00FF"/>
              </w:rPr>
              <w:t>:</w:t>
            </w:r>
            <w:r w:rsidRPr="00FF4DDD">
              <w:rPr>
                <w:rFonts w:asciiTheme="minorHAnsi" w:hAnsiTheme="minorHAnsi" w:cstheme="minorHAnsi"/>
                <w:color w:val="CC00FF"/>
              </w:rPr>
              <w:t xml:space="preserve"> </w:t>
            </w:r>
            <w:r w:rsidRPr="00FF4DDD">
              <w:rPr>
                <w:rFonts w:asciiTheme="minorHAnsi" w:hAnsiTheme="minorHAnsi" w:cstheme="minorHAnsi"/>
              </w:rPr>
              <w:t>42100</w:t>
            </w:r>
            <w:r w:rsidRPr="00727F1E">
              <w:rPr>
                <w:rFonts w:asciiTheme="minorHAnsi" w:hAnsiTheme="minorHAnsi" w:cstheme="minorHAnsi"/>
              </w:rPr>
              <w:t xml:space="preserve"> </w:t>
            </w:r>
            <w:r w:rsidRPr="00FF4DDD">
              <w:rPr>
                <w:rFonts w:asciiTheme="minorHAnsi" w:hAnsiTheme="minorHAnsi" w:cstheme="minorHAnsi"/>
              </w:rPr>
              <w:t>Reggio nell’Emilia, Italien</w:t>
            </w:r>
          </w:p>
          <w:p w14:paraId="79E083A4" w14:textId="77777777" w:rsidR="00D40F10" w:rsidRPr="00727F1E" w:rsidRDefault="00D40F10" w:rsidP="004B22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727F1E">
              <w:rPr>
                <w:rFonts w:asciiTheme="minorHAnsi" w:hAnsiTheme="minorHAnsi" w:cstheme="minorHAnsi"/>
                <w:b/>
                <w:bCs/>
                <w:color w:val="CC0099"/>
              </w:rPr>
              <w:t>Centro Internazionale Loris Malaguzzi</w:t>
            </w:r>
            <w:r w:rsidR="004B2280" w:rsidRPr="00727F1E">
              <w:rPr>
                <w:rFonts w:asciiTheme="minorHAnsi" w:hAnsiTheme="minorHAnsi" w:cstheme="minorHAnsi"/>
                <w:b/>
                <w:bCs/>
                <w:color w:val="CC0099"/>
              </w:rPr>
              <w:t xml:space="preserve">: </w:t>
            </w:r>
            <w:r w:rsidRPr="00727F1E">
              <w:rPr>
                <w:rFonts w:asciiTheme="minorHAnsi" w:hAnsiTheme="minorHAnsi" w:cstheme="minorHAnsi"/>
              </w:rPr>
              <w:t xml:space="preserve">Via Bligny, 1/a, 42124 </w:t>
            </w:r>
            <w:r w:rsidR="004B2280" w:rsidRPr="00FF4DDD">
              <w:rPr>
                <w:rFonts w:asciiTheme="minorHAnsi" w:hAnsiTheme="minorHAnsi" w:cstheme="minorHAnsi"/>
              </w:rPr>
              <w:t>Reggio nell’Emilia</w:t>
            </w:r>
          </w:p>
          <w:p w14:paraId="79E083A5" w14:textId="77777777" w:rsidR="0042160A" w:rsidRPr="00727F1E" w:rsidRDefault="004B2280" w:rsidP="002F6A2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727F1E">
              <w:rPr>
                <w:rFonts w:asciiTheme="minorHAnsi" w:hAnsiTheme="minorHAnsi" w:cstheme="minorHAnsi"/>
                <w:b/>
                <w:bCs/>
                <w:color w:val="CC0099"/>
              </w:rPr>
              <w:t>ReMida:</w:t>
            </w:r>
            <w:r w:rsidRPr="00727F1E">
              <w:rPr>
                <w:rFonts w:asciiTheme="minorHAnsi" w:hAnsiTheme="minorHAnsi" w:cstheme="minorHAnsi"/>
                <w:color w:val="CC0099"/>
              </w:rPr>
              <w:t xml:space="preserve"> </w:t>
            </w:r>
            <w:r w:rsidRPr="00FF4DDD">
              <w:rPr>
                <w:rFonts w:asciiTheme="minorHAnsi" w:hAnsiTheme="minorHAnsi" w:cstheme="minorHAnsi"/>
              </w:rPr>
              <w:t xml:space="preserve">Reggio nell’Emilia </w:t>
            </w:r>
            <w:r w:rsidR="00D40F10" w:rsidRPr="00727F1E">
              <w:rPr>
                <w:rFonts w:asciiTheme="minorHAnsi" w:hAnsiTheme="minorHAnsi" w:cstheme="minorHAnsi"/>
                <w:color w:val="222222"/>
              </w:rPr>
              <w:t>Via Giuseppe Verdi, 24</w:t>
            </w:r>
          </w:p>
        </w:tc>
      </w:tr>
    </w:tbl>
    <w:p w14:paraId="79E083A7" w14:textId="77777777" w:rsidR="0042160A" w:rsidRPr="00727F1E" w:rsidRDefault="0042160A" w:rsidP="003B7E0F">
      <w:pPr>
        <w:pStyle w:val="Unterschrift"/>
        <w:contextualSpacing/>
        <w:rPr>
          <w:rFonts w:asciiTheme="minorHAnsi" w:hAnsiTheme="minorHAnsi" w:cstheme="minorHAnsi"/>
          <w:color w:val="FF00FF"/>
        </w:rPr>
      </w:pPr>
    </w:p>
    <w:p w14:paraId="79E083A8" w14:textId="77777777" w:rsidR="00F36EC3" w:rsidRPr="00727F1E" w:rsidRDefault="00F36EC3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8"/>
          <w:szCs w:val="28"/>
        </w:rPr>
      </w:pPr>
    </w:p>
    <w:p w14:paraId="79E083A9" w14:textId="77777777" w:rsidR="00F36EC3" w:rsidRPr="00727F1E" w:rsidRDefault="00F36EC3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8"/>
          <w:szCs w:val="28"/>
        </w:rPr>
      </w:pPr>
    </w:p>
    <w:p w14:paraId="79E083AA" w14:textId="77777777" w:rsidR="002F6A27" w:rsidRPr="00727F1E" w:rsidRDefault="002F6A27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8"/>
          <w:szCs w:val="28"/>
        </w:rPr>
      </w:pPr>
    </w:p>
    <w:p w14:paraId="79E083AB" w14:textId="77777777" w:rsidR="002F6A27" w:rsidRPr="00727F1E" w:rsidRDefault="002F6A27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8"/>
          <w:szCs w:val="28"/>
        </w:rPr>
      </w:pPr>
    </w:p>
    <w:p w14:paraId="79E083AC" w14:textId="77777777" w:rsidR="002F6A27" w:rsidRPr="00727F1E" w:rsidRDefault="002F6A27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8"/>
          <w:szCs w:val="28"/>
        </w:rPr>
      </w:pPr>
    </w:p>
    <w:p w14:paraId="79E083AD" w14:textId="77777777" w:rsidR="00F36EC3" w:rsidRPr="00727F1E" w:rsidRDefault="00F36EC3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28"/>
          <w:szCs w:val="28"/>
        </w:rPr>
      </w:pPr>
    </w:p>
    <w:p w14:paraId="79E083AE" w14:textId="77777777" w:rsidR="002F6A27" w:rsidRPr="00727F1E" w:rsidRDefault="002F6A27" w:rsidP="003B7E0F">
      <w:pPr>
        <w:pStyle w:val="Unterschrift"/>
        <w:contextualSpacing/>
        <w:rPr>
          <w:rFonts w:asciiTheme="minorHAnsi" w:hAnsiTheme="minorHAnsi" w:cstheme="minorHAnsi"/>
          <w:color w:val="FF00FF"/>
          <w:sz w:val="16"/>
          <w:szCs w:val="16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40F10" w:rsidRPr="00727F1E" w14:paraId="79E083B1" w14:textId="77777777" w:rsidTr="00F355B3">
        <w:tc>
          <w:tcPr>
            <w:tcW w:w="9351" w:type="dxa"/>
            <w:shd w:val="clear" w:color="auto" w:fill="EEECE1" w:themeFill="background2"/>
          </w:tcPr>
          <w:p w14:paraId="79E083AF" w14:textId="77777777" w:rsidR="009423A7" w:rsidRPr="00AB51FE" w:rsidRDefault="00D11552" w:rsidP="00D1155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lang w:val="de-DE"/>
              </w:rPr>
            </w:pPr>
            <w:r w:rsidRPr="00AB51F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lastRenderedPageBreak/>
              <w:t xml:space="preserve">Verbindliche </w:t>
            </w:r>
            <w:r w:rsidR="009423A7" w:rsidRPr="00AB51F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>Anmeldung</w:t>
            </w:r>
            <w:r w:rsidR="00D40F10" w:rsidRPr="00AB51F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 xml:space="preserve"> </w:t>
            </w:r>
            <w:r w:rsidRPr="00AB51F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>zur</w:t>
            </w:r>
            <w:r w:rsidRPr="00727F1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 xml:space="preserve"> </w:t>
            </w:r>
            <w:r w:rsidRPr="00AB51F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 xml:space="preserve">Studienfahrt nach </w:t>
            </w:r>
            <w:r w:rsidRPr="00727F1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>Reggio Emilia</w:t>
            </w:r>
            <w:r w:rsidRPr="00AB51FE">
              <w:rPr>
                <w:rFonts w:asciiTheme="minorHAnsi" w:hAnsiTheme="minorHAnsi" w:cstheme="minorHAnsi"/>
                <w:b/>
                <w:bCs/>
                <w:color w:val="262626" w:themeColor="text1" w:themeTint="D9"/>
                <w:lang w:val="de-DE"/>
              </w:rPr>
              <w:t xml:space="preserve"> vom</w:t>
            </w:r>
            <w:r w:rsidRPr="00AB51FE">
              <w:rPr>
                <w:rFonts w:asciiTheme="minorHAnsi" w:hAnsiTheme="minorHAnsi" w:cstheme="minorHAnsi"/>
                <w:color w:val="262626" w:themeColor="text1" w:themeTint="D9"/>
                <w:lang w:val="de-DE"/>
              </w:rPr>
              <w:t xml:space="preserve"> </w:t>
            </w:r>
            <w:r w:rsidR="001C73ED">
              <w:rPr>
                <w:rStyle w:val="A6"/>
                <w:rFonts w:asciiTheme="minorHAnsi" w:hAnsiTheme="minorHAnsi" w:cstheme="minorHAnsi"/>
                <w:color w:val="262626" w:themeColor="text1" w:themeTint="D9"/>
                <w:sz w:val="24"/>
                <w:szCs w:val="24"/>
                <w:lang w:val="de-DE"/>
              </w:rPr>
              <w:t>26.10. bis 28</w:t>
            </w:r>
            <w:r w:rsidRPr="00AB51FE">
              <w:rPr>
                <w:rStyle w:val="A6"/>
                <w:rFonts w:asciiTheme="minorHAnsi" w:hAnsiTheme="minorHAnsi" w:cstheme="minorHAnsi"/>
                <w:color w:val="262626" w:themeColor="text1" w:themeTint="D9"/>
                <w:sz w:val="24"/>
                <w:szCs w:val="24"/>
                <w:lang w:val="de-DE"/>
              </w:rPr>
              <w:t>.10.20</w:t>
            </w:r>
            <w:r w:rsidR="001C73ED">
              <w:rPr>
                <w:rStyle w:val="A6"/>
                <w:rFonts w:asciiTheme="minorHAnsi" w:hAnsiTheme="minorHAnsi" w:cstheme="minorHAnsi"/>
                <w:color w:val="262626" w:themeColor="text1" w:themeTint="D9"/>
                <w:sz w:val="24"/>
                <w:szCs w:val="24"/>
                <w:lang w:val="de-DE"/>
              </w:rPr>
              <w:t>20</w:t>
            </w:r>
          </w:p>
          <w:p w14:paraId="79E083B0" w14:textId="77777777" w:rsidR="004B2280" w:rsidRPr="00AB51FE" w:rsidRDefault="004B228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</w:p>
        </w:tc>
      </w:tr>
      <w:tr w:rsidR="00D40F10" w:rsidRPr="00AB51FE" w14:paraId="79E083B3" w14:textId="77777777" w:rsidTr="00D40F10">
        <w:tc>
          <w:tcPr>
            <w:tcW w:w="9351" w:type="dxa"/>
          </w:tcPr>
          <w:p w14:paraId="79E083B2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 xml:space="preserve">Name/Titel: </w:t>
            </w:r>
          </w:p>
        </w:tc>
      </w:tr>
      <w:tr w:rsidR="00D40F10" w:rsidRPr="00AB51FE" w14:paraId="79E083B5" w14:textId="77777777" w:rsidTr="00D40F10">
        <w:tc>
          <w:tcPr>
            <w:tcW w:w="9351" w:type="dxa"/>
          </w:tcPr>
          <w:p w14:paraId="79E083B4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 xml:space="preserve">Str./Nr.: </w:t>
            </w:r>
          </w:p>
        </w:tc>
      </w:tr>
      <w:tr w:rsidR="00D40F10" w:rsidRPr="00AB51FE" w14:paraId="79E083B7" w14:textId="77777777" w:rsidTr="00D40F10">
        <w:tc>
          <w:tcPr>
            <w:tcW w:w="9351" w:type="dxa"/>
          </w:tcPr>
          <w:p w14:paraId="79E083B6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 xml:space="preserve">PLZ/Stadt: </w:t>
            </w:r>
          </w:p>
        </w:tc>
      </w:tr>
      <w:tr w:rsidR="00D40F10" w:rsidRPr="00AB51FE" w14:paraId="79E083B9" w14:textId="77777777" w:rsidTr="00D40F10">
        <w:tc>
          <w:tcPr>
            <w:tcW w:w="9351" w:type="dxa"/>
          </w:tcPr>
          <w:p w14:paraId="79E083B8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 xml:space="preserve">E-Mail: </w:t>
            </w:r>
          </w:p>
        </w:tc>
      </w:tr>
      <w:tr w:rsidR="00D40F10" w:rsidRPr="00AB51FE" w14:paraId="79E083BB" w14:textId="77777777" w:rsidTr="00D40F10">
        <w:tc>
          <w:tcPr>
            <w:tcW w:w="9351" w:type="dxa"/>
          </w:tcPr>
          <w:p w14:paraId="79E083BA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>Tel.:</w:t>
            </w:r>
          </w:p>
        </w:tc>
      </w:tr>
      <w:tr w:rsidR="00D40F10" w:rsidRPr="00AB51FE" w14:paraId="79E083BD" w14:textId="77777777" w:rsidTr="00D40F10">
        <w:tc>
          <w:tcPr>
            <w:tcW w:w="9351" w:type="dxa"/>
          </w:tcPr>
          <w:p w14:paraId="79E083BC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 xml:space="preserve">Beruf: </w:t>
            </w:r>
          </w:p>
        </w:tc>
      </w:tr>
      <w:tr w:rsidR="00D40F10" w:rsidRPr="00AB51FE" w14:paraId="79E083C0" w14:textId="77777777" w:rsidTr="00D40F10">
        <w:tc>
          <w:tcPr>
            <w:tcW w:w="9351" w:type="dxa"/>
          </w:tcPr>
          <w:p w14:paraId="79E083BE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>Adresse und Ansprechpartner Arbeitgeber:</w:t>
            </w:r>
          </w:p>
          <w:p w14:paraId="79E083BF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</w:p>
        </w:tc>
      </w:tr>
      <w:tr w:rsidR="00D40F10" w:rsidRPr="00727F1E" w14:paraId="79E083C3" w14:textId="77777777" w:rsidTr="00D40F10">
        <w:tc>
          <w:tcPr>
            <w:tcW w:w="9351" w:type="dxa"/>
          </w:tcPr>
          <w:p w14:paraId="79E083C1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>Rechnungsadresse per Email senden an z.B. Adresse und Emailadresse des Arbeitgebers:</w:t>
            </w:r>
          </w:p>
          <w:p w14:paraId="79E083C2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</w:p>
        </w:tc>
      </w:tr>
      <w:tr w:rsidR="00D40F10" w:rsidRPr="00AB51FE" w14:paraId="79E083C6" w14:textId="77777777" w:rsidTr="00D40F10">
        <w:tc>
          <w:tcPr>
            <w:tcW w:w="9351" w:type="dxa"/>
          </w:tcPr>
          <w:p w14:paraId="79E083C4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  <w:r w:rsidRPr="00AB51FE">
              <w:rPr>
                <w:rFonts w:cstheme="minorHAnsi"/>
                <w:sz w:val="24"/>
                <w:szCs w:val="24"/>
              </w:rPr>
              <w:t>Spezifische Interessen zum Programm:</w:t>
            </w:r>
          </w:p>
          <w:p w14:paraId="79E083C5" w14:textId="77777777" w:rsidR="00D40F10" w:rsidRPr="00AB51FE" w:rsidRDefault="00D40F10" w:rsidP="00D46EB4">
            <w:pPr>
              <w:pStyle w:val="KeinLeerraum"/>
              <w:rPr>
                <w:rFonts w:cstheme="minorHAnsi"/>
                <w:sz w:val="24"/>
                <w:szCs w:val="24"/>
              </w:rPr>
            </w:pPr>
          </w:p>
        </w:tc>
      </w:tr>
    </w:tbl>
    <w:p w14:paraId="79E083C7" w14:textId="77777777" w:rsidR="00A37513" w:rsidRPr="00AB51FE" w:rsidRDefault="00A37513" w:rsidP="00CD6149">
      <w:pPr>
        <w:pStyle w:val="KeinLeerraum"/>
        <w:jc w:val="both"/>
        <w:rPr>
          <w:rFonts w:cstheme="minorHAnsi"/>
          <w:b/>
          <w:bCs/>
          <w:color w:val="262626" w:themeColor="text1" w:themeTint="D9"/>
          <w:sz w:val="24"/>
          <w:szCs w:val="24"/>
        </w:rPr>
      </w:pPr>
    </w:p>
    <w:p w14:paraId="79E083C8" w14:textId="351DA145" w:rsidR="00D40F10" w:rsidRPr="00E50E06" w:rsidRDefault="00D40F10" w:rsidP="00CD6149">
      <w:pPr>
        <w:pStyle w:val="KeinLeerraum"/>
        <w:jc w:val="both"/>
        <w:rPr>
          <w:rFonts w:cstheme="minorHAnsi"/>
          <w:color w:val="262626" w:themeColor="text1" w:themeTint="D9"/>
        </w:rPr>
      </w:pPr>
      <w:r w:rsidRPr="00E50E06">
        <w:rPr>
          <w:rFonts w:cstheme="minorHAnsi"/>
          <w:b/>
          <w:bCs/>
          <w:color w:val="262626" w:themeColor="text1" w:themeTint="D9"/>
        </w:rPr>
        <w:t>Die Teilnahmegebühr in Höhe vo</w:t>
      </w:r>
      <w:r w:rsidR="001C73ED" w:rsidRPr="00E50E06">
        <w:rPr>
          <w:rFonts w:cstheme="minorHAnsi"/>
          <w:b/>
          <w:bCs/>
          <w:color w:val="262626" w:themeColor="text1" w:themeTint="D9"/>
        </w:rPr>
        <w:t>n 695,00€</w:t>
      </w:r>
      <w:r w:rsidR="00A21F52">
        <w:rPr>
          <w:rFonts w:cstheme="minorHAnsi"/>
          <w:b/>
          <w:bCs/>
          <w:color w:val="262626" w:themeColor="text1" w:themeTint="D9"/>
        </w:rPr>
        <w:t xml:space="preserve"> wird Ihnen nach erfolgter Anmeldung in Rechnung gestellt und ist</w:t>
      </w:r>
      <w:r w:rsidR="001C73ED" w:rsidRPr="00E50E06">
        <w:rPr>
          <w:rFonts w:cstheme="minorHAnsi"/>
          <w:b/>
          <w:bCs/>
          <w:color w:val="262626" w:themeColor="text1" w:themeTint="D9"/>
        </w:rPr>
        <w:t xml:space="preserve"> innerhalb von 14 Tagen </w:t>
      </w:r>
      <w:r w:rsidR="00115069">
        <w:rPr>
          <w:rFonts w:cstheme="minorHAnsi"/>
          <w:b/>
          <w:bCs/>
          <w:color w:val="262626" w:themeColor="text1" w:themeTint="D9"/>
        </w:rPr>
        <w:t xml:space="preserve">zu überweisen auf das dann angegebene Konto des Vereines Dialog Reggio e.V. </w:t>
      </w:r>
    </w:p>
    <w:p w14:paraId="65ABEEB1" w14:textId="77777777" w:rsidR="00115069" w:rsidRDefault="00115069" w:rsidP="00E50E06">
      <w:pPr>
        <w:pStyle w:val="KeinLeerraum"/>
        <w:rPr>
          <w:rFonts w:cstheme="minorHAnsi"/>
          <w:color w:val="262626" w:themeColor="text1" w:themeTint="D9"/>
        </w:rPr>
      </w:pPr>
    </w:p>
    <w:p w14:paraId="79E083CD" w14:textId="11CF9BB0" w:rsidR="00D40F10" w:rsidRPr="00E50E06" w:rsidRDefault="00D40F10" w:rsidP="00E50E06">
      <w:pPr>
        <w:pStyle w:val="KeinLeerraum"/>
        <w:rPr>
          <w:rFonts w:cstheme="minorHAnsi"/>
          <w:color w:val="262626" w:themeColor="text1" w:themeTint="D9"/>
        </w:rPr>
      </w:pPr>
      <w:r w:rsidRPr="00E50E06">
        <w:rPr>
          <w:rFonts w:cstheme="minorHAnsi"/>
          <w:b/>
          <w:bCs/>
          <w:color w:val="262626" w:themeColor="text1" w:themeTint="D9"/>
        </w:rPr>
        <w:t>Anmeldung per Post</w:t>
      </w:r>
      <w:r w:rsidR="002F6A27" w:rsidRPr="00E50E06">
        <w:rPr>
          <w:rFonts w:cstheme="minorHAnsi"/>
          <w:b/>
          <w:bCs/>
          <w:color w:val="262626" w:themeColor="text1" w:themeTint="D9"/>
        </w:rPr>
        <w:t xml:space="preserve">: </w:t>
      </w:r>
      <w:r w:rsidR="002F6A27" w:rsidRPr="00E50E06">
        <w:rPr>
          <w:rFonts w:cstheme="minorHAnsi"/>
          <w:color w:val="262626" w:themeColor="text1" w:themeTint="D9"/>
          <w:highlight w:val="yellow"/>
        </w:rPr>
        <w:t xml:space="preserve">Dialog Reggio e.V., </w:t>
      </w:r>
      <w:r w:rsidR="00E50E06" w:rsidRPr="00E50E06">
        <w:rPr>
          <w:rFonts w:eastAsia="Times New Roman" w:cstheme="minorHAnsi"/>
          <w:highlight w:val="yellow"/>
          <w:lang w:eastAsia="de-DE"/>
        </w:rPr>
        <w:t>Heinestrasse 11, 33775 Versmold</w:t>
      </w:r>
      <w:r w:rsidR="00B72FB0">
        <w:rPr>
          <w:rFonts w:eastAsia="Times New Roman" w:cstheme="minorHAnsi"/>
          <w:lang w:eastAsia="de-DE"/>
        </w:rPr>
        <w:t xml:space="preserve"> oder per E-Mail an </w:t>
      </w:r>
      <w:hyperlink r:id="rId14" w:history="1">
        <w:r w:rsidR="00982648">
          <w:rPr>
            <w:rStyle w:val="Hyperlink"/>
            <w:rFonts w:eastAsia="Times New Roman" w:cstheme="minorHAnsi"/>
            <w:lang w:eastAsia="de-DE"/>
          </w:rPr>
          <w:t>studienfahrt</w:t>
        </w:r>
        <w:bookmarkStart w:id="0" w:name="_GoBack"/>
        <w:bookmarkEnd w:id="0"/>
        <w:r w:rsidR="00B72FB0" w:rsidRPr="00003F2A">
          <w:rPr>
            <w:rStyle w:val="Hyperlink"/>
            <w:rFonts w:eastAsia="Times New Roman" w:cstheme="minorHAnsi"/>
            <w:lang w:eastAsia="de-DE"/>
          </w:rPr>
          <w:t>@dialog-reggio.de</w:t>
        </w:r>
      </w:hyperlink>
      <w:r w:rsidR="00B72FB0">
        <w:rPr>
          <w:rFonts w:eastAsia="Times New Roman" w:cstheme="minorHAnsi"/>
          <w:lang w:eastAsia="de-DE"/>
        </w:rPr>
        <w:t xml:space="preserve"> </w:t>
      </w:r>
    </w:p>
    <w:p w14:paraId="79E083CE" w14:textId="77777777" w:rsidR="00D40F10" w:rsidRPr="00E50E06" w:rsidRDefault="00D40F10" w:rsidP="002F6A27">
      <w:pPr>
        <w:pStyle w:val="KeinLeerraum"/>
        <w:rPr>
          <w:rFonts w:cstheme="minorHAnsi"/>
          <w:b/>
          <w:bCs/>
          <w:color w:val="262626" w:themeColor="text1" w:themeTint="D9"/>
        </w:rPr>
      </w:pPr>
      <w:r w:rsidRPr="00E50E06">
        <w:rPr>
          <w:rFonts w:cstheme="minorHAnsi"/>
          <w:b/>
          <w:bCs/>
          <w:color w:val="262626" w:themeColor="text1" w:themeTint="D9"/>
        </w:rPr>
        <w:t>Wichtig:</w:t>
      </w:r>
      <w:r w:rsidR="002F6A27" w:rsidRPr="00E50E06">
        <w:rPr>
          <w:rFonts w:cstheme="minorHAnsi"/>
        </w:rPr>
        <w:t xml:space="preserve"> D</w:t>
      </w:r>
      <w:r w:rsidRPr="00E50E06">
        <w:rPr>
          <w:rFonts w:cstheme="minorHAnsi"/>
        </w:rPr>
        <w:t xml:space="preserve">ie Kosten für Anfahrt, Abfahrt, Übernachtung und Verpflegung sind nicht enthalten. </w:t>
      </w:r>
    </w:p>
    <w:p w14:paraId="79E083CF" w14:textId="77777777" w:rsidR="00D40F10" w:rsidRPr="00E50E06" w:rsidRDefault="00D40F10" w:rsidP="00B764EC">
      <w:pPr>
        <w:pStyle w:val="KeinLeerraum"/>
        <w:rPr>
          <w:rStyle w:val="A11"/>
          <w:rFonts w:cstheme="minorHAnsi"/>
          <w:color w:val="262626" w:themeColor="text1" w:themeTint="D9"/>
          <w:sz w:val="22"/>
          <w:szCs w:val="22"/>
        </w:rPr>
      </w:pPr>
      <w:r w:rsidRPr="00E50E06">
        <w:rPr>
          <w:rFonts w:cstheme="minorHAnsi"/>
          <w:b/>
          <w:bCs/>
          <w:color w:val="262626" w:themeColor="text1" w:themeTint="D9"/>
        </w:rPr>
        <w:t>Reiserücktritt:</w:t>
      </w:r>
      <w:r w:rsidRPr="00E50E06">
        <w:rPr>
          <w:rFonts w:cstheme="minorHAnsi"/>
          <w:color w:val="262626" w:themeColor="text1" w:themeTint="D9"/>
        </w:rPr>
        <w:t xml:space="preserve"> </w:t>
      </w:r>
      <w:r w:rsidR="001C73ED" w:rsidRPr="00E50E06">
        <w:rPr>
          <w:rFonts w:cstheme="minorHAnsi"/>
          <w:color w:val="000000"/>
        </w:rPr>
        <w:t>Bis zum 31.07</w:t>
      </w:r>
      <w:r w:rsidRPr="00E50E06">
        <w:rPr>
          <w:rFonts w:cstheme="minorHAnsi"/>
          <w:color w:val="000000"/>
        </w:rPr>
        <w:t>.20</w:t>
      </w:r>
      <w:r w:rsidR="001C73ED" w:rsidRPr="00E50E06">
        <w:rPr>
          <w:rFonts w:cstheme="minorHAnsi"/>
          <w:color w:val="000000"/>
        </w:rPr>
        <w:t>20</w:t>
      </w:r>
      <w:r w:rsidR="00AA213A" w:rsidRPr="00E50E06">
        <w:rPr>
          <w:rFonts w:cstheme="minorHAnsi"/>
          <w:color w:val="000000"/>
        </w:rPr>
        <w:t xml:space="preserve"> wird 50%, </w:t>
      </w:r>
      <w:r w:rsidRPr="00E50E06">
        <w:rPr>
          <w:rFonts w:cstheme="minorHAnsi"/>
          <w:color w:val="000000"/>
        </w:rPr>
        <w:t xml:space="preserve">danach </w:t>
      </w:r>
      <w:r w:rsidR="00AA213A" w:rsidRPr="00E50E06">
        <w:rPr>
          <w:rFonts w:cstheme="minorHAnsi"/>
          <w:color w:val="000000"/>
        </w:rPr>
        <w:t xml:space="preserve">100% der Teilnahmegebühr </w:t>
      </w:r>
      <w:r w:rsidRPr="00E50E06">
        <w:rPr>
          <w:rFonts w:cstheme="minorHAnsi"/>
          <w:color w:val="000000"/>
        </w:rPr>
        <w:t xml:space="preserve">fällig. </w:t>
      </w:r>
      <w:r w:rsidRPr="00E50E06">
        <w:rPr>
          <w:rStyle w:val="A11"/>
          <w:rFonts w:cstheme="minorHAnsi"/>
          <w:sz w:val="22"/>
          <w:szCs w:val="22"/>
        </w:rPr>
        <w:t>Bei 40 Teilnehmerinnen und Teilnehmern findet die Studienfahrt s</w:t>
      </w:r>
      <w:r w:rsidR="00B764EC" w:rsidRPr="00E50E06">
        <w:rPr>
          <w:rStyle w:val="A11"/>
          <w:rFonts w:cstheme="minorHAnsi"/>
          <w:sz w:val="22"/>
          <w:szCs w:val="22"/>
        </w:rPr>
        <w:t xml:space="preserve">tatt. Bei zu geringer Teilnehmerzahl </w:t>
      </w:r>
      <w:r w:rsidRPr="00E50E06">
        <w:rPr>
          <w:rStyle w:val="A11"/>
          <w:rFonts w:cstheme="minorHAnsi"/>
          <w:sz w:val="22"/>
          <w:szCs w:val="22"/>
        </w:rPr>
        <w:t xml:space="preserve">informieren wir </w:t>
      </w:r>
      <w:r w:rsidR="001C73ED" w:rsidRPr="00E50E06">
        <w:rPr>
          <w:rStyle w:val="A11"/>
          <w:rFonts w:cstheme="minorHAnsi"/>
          <w:sz w:val="22"/>
          <w:szCs w:val="22"/>
        </w:rPr>
        <w:t>Sie bis zum 15.09.2020</w:t>
      </w:r>
      <w:r w:rsidRPr="00E50E06">
        <w:rPr>
          <w:rStyle w:val="A11"/>
          <w:rFonts w:cstheme="minorHAnsi"/>
          <w:sz w:val="22"/>
          <w:szCs w:val="22"/>
        </w:rPr>
        <w:t>.</w:t>
      </w:r>
    </w:p>
    <w:p w14:paraId="79E083D0" w14:textId="77777777" w:rsidR="0048136F" w:rsidRPr="00AB51FE" w:rsidRDefault="0048136F" w:rsidP="00D40F10">
      <w:pPr>
        <w:pStyle w:val="KeinLeerraum"/>
        <w:rPr>
          <w:rStyle w:val="A11"/>
          <w:rFonts w:cstheme="minorHAnsi"/>
          <w:sz w:val="24"/>
          <w:szCs w:val="24"/>
        </w:rPr>
      </w:pPr>
    </w:p>
    <w:p w14:paraId="79E083D1" w14:textId="77777777" w:rsidR="00D40F10" w:rsidRPr="00E50E06" w:rsidRDefault="00D40F10" w:rsidP="00E50E06">
      <w:pPr>
        <w:pStyle w:val="KeinLeerraum"/>
        <w:shd w:val="clear" w:color="auto" w:fill="F8DAFA"/>
        <w:rPr>
          <w:rFonts w:cstheme="minorHAnsi"/>
          <w:b/>
          <w:bCs/>
          <w:color w:val="262626" w:themeColor="text1" w:themeTint="D9"/>
          <w:sz w:val="24"/>
          <w:szCs w:val="24"/>
        </w:rPr>
      </w:pPr>
      <w:r w:rsidRPr="00A552C1">
        <w:rPr>
          <w:rFonts w:cstheme="minorHAnsi"/>
          <w:b/>
          <w:bCs/>
          <w:color w:val="262626" w:themeColor="text1" w:themeTint="D9"/>
          <w:sz w:val="24"/>
          <w:szCs w:val="24"/>
        </w:rPr>
        <w:t>Bitte ankreuzen</w:t>
      </w:r>
    </w:p>
    <w:p w14:paraId="79E083D2" w14:textId="77777777" w:rsidR="00D40F10" w:rsidRPr="00AB51FE" w:rsidRDefault="00D40F10" w:rsidP="00D11552">
      <w:pPr>
        <w:pStyle w:val="KeinLeerraum"/>
        <w:shd w:val="clear" w:color="auto" w:fill="F8DAFA"/>
        <w:rPr>
          <w:rFonts w:cstheme="minorHAnsi"/>
          <w:color w:val="000000"/>
          <w:sz w:val="24"/>
          <w:szCs w:val="24"/>
        </w:rPr>
      </w:pPr>
      <w:r w:rsidRPr="00AB51FE">
        <w:rPr>
          <w:rFonts w:cstheme="minorHAnsi"/>
          <w:color w:val="000000"/>
          <w:sz w:val="24"/>
          <w:szCs w:val="24"/>
        </w:rPr>
        <w:t>O Die Zahlungs-, Teilnahme- und Reiserücktrittsbedingungen sowie Absage der Studienfahrt bei zu geringer Teilnahme zum 15</w:t>
      </w:r>
      <w:r w:rsidR="001C73ED">
        <w:rPr>
          <w:rFonts w:cstheme="minorHAnsi"/>
          <w:color w:val="000000"/>
          <w:sz w:val="24"/>
          <w:szCs w:val="24"/>
        </w:rPr>
        <w:t>.09.2020</w:t>
      </w:r>
      <w:r w:rsidR="00D11552" w:rsidRPr="00AB51FE">
        <w:rPr>
          <w:rFonts w:cstheme="minorHAnsi"/>
          <w:color w:val="000000"/>
          <w:sz w:val="24"/>
          <w:szCs w:val="24"/>
        </w:rPr>
        <w:t xml:space="preserve"> akzeptiere ich. </w:t>
      </w:r>
    </w:p>
    <w:p w14:paraId="79E083D3" w14:textId="77777777" w:rsidR="00D11552" w:rsidRPr="00AB51FE" w:rsidRDefault="00D11552" w:rsidP="00D11552">
      <w:pPr>
        <w:pStyle w:val="KeinLeerraum"/>
        <w:shd w:val="clear" w:color="auto" w:fill="F8DAFA"/>
        <w:rPr>
          <w:rFonts w:cstheme="minorHAnsi"/>
          <w:color w:val="000000"/>
          <w:sz w:val="24"/>
          <w:szCs w:val="24"/>
        </w:rPr>
      </w:pPr>
    </w:p>
    <w:p w14:paraId="79E083D4" w14:textId="77777777" w:rsidR="00D40F10" w:rsidRPr="00AB51FE" w:rsidRDefault="00D40F10" w:rsidP="00A37513">
      <w:pPr>
        <w:pStyle w:val="KeinLeerraum"/>
        <w:shd w:val="clear" w:color="auto" w:fill="F8DAFA"/>
        <w:jc w:val="both"/>
        <w:rPr>
          <w:rFonts w:eastAsia="Times New Roman" w:cstheme="minorHAnsi"/>
          <w:color w:val="262626" w:themeColor="text1" w:themeTint="D9"/>
          <w:sz w:val="24"/>
          <w:szCs w:val="24"/>
        </w:rPr>
      </w:pPr>
      <w:r w:rsidRPr="00AB51FE">
        <w:rPr>
          <w:rFonts w:eastAsia="Times New Roman" w:cstheme="minorHAnsi"/>
          <w:color w:val="262626" w:themeColor="text1" w:themeTint="D9"/>
          <w:sz w:val="24"/>
          <w:szCs w:val="24"/>
        </w:rPr>
        <w:t>O Ich stimme zu, dass meine persönlichen Daten</w:t>
      </w:r>
      <w:r w:rsidR="00D11552" w:rsidRPr="00AB51FE">
        <w:rPr>
          <w:rFonts w:eastAsia="Times New Roman" w:cstheme="minorHAnsi"/>
          <w:color w:val="262626" w:themeColor="text1" w:themeTint="D9"/>
          <w:sz w:val="24"/>
          <w:szCs w:val="24"/>
        </w:rPr>
        <w:t>,</w:t>
      </w:r>
      <w:r w:rsidRPr="00AB51FE">
        <w:rPr>
          <w:rFonts w:eastAsia="Times New Roman" w:cstheme="minorHAnsi"/>
          <w:color w:val="262626" w:themeColor="text1" w:themeTint="D9"/>
          <w:sz w:val="24"/>
          <w:szCs w:val="24"/>
        </w:rPr>
        <w:t xml:space="preserve"> wie Name, Adresse, </w:t>
      </w:r>
      <w:r w:rsidRPr="00AB51FE">
        <w:rPr>
          <w:rFonts w:cstheme="minorHAnsi"/>
          <w:color w:val="262626" w:themeColor="text1" w:themeTint="D9"/>
          <w:sz w:val="24"/>
          <w:szCs w:val="24"/>
        </w:rPr>
        <w:t xml:space="preserve">Telefonnummer, </w:t>
      </w:r>
      <w:r w:rsidRPr="00AB51FE">
        <w:rPr>
          <w:rFonts w:eastAsia="Times New Roman" w:cstheme="minorHAnsi"/>
          <w:color w:val="262626" w:themeColor="text1" w:themeTint="D9"/>
          <w:sz w:val="24"/>
          <w:szCs w:val="24"/>
        </w:rPr>
        <w:t>E-Mail, Adresse des Arbeitsgeber</w:t>
      </w:r>
      <w:r w:rsidR="00D11552" w:rsidRPr="00AB51FE">
        <w:rPr>
          <w:rFonts w:eastAsia="Times New Roman" w:cstheme="minorHAnsi"/>
          <w:color w:val="262626" w:themeColor="text1" w:themeTint="D9"/>
          <w:sz w:val="24"/>
          <w:szCs w:val="24"/>
        </w:rPr>
        <w:t>s</w:t>
      </w:r>
      <w:r w:rsidR="00A37513" w:rsidRPr="00AB51FE">
        <w:rPr>
          <w:rFonts w:eastAsia="Times New Roman" w:cstheme="minorHAnsi"/>
          <w:color w:val="262626" w:themeColor="text1" w:themeTint="D9"/>
          <w:sz w:val="24"/>
          <w:szCs w:val="24"/>
        </w:rPr>
        <w:t xml:space="preserve"> ausschließlich </w:t>
      </w:r>
      <w:r w:rsidRPr="00AB51FE">
        <w:rPr>
          <w:rFonts w:eastAsia="Times New Roman" w:cstheme="minorHAnsi"/>
          <w:color w:val="262626" w:themeColor="text1" w:themeTint="D9"/>
          <w:sz w:val="24"/>
          <w:szCs w:val="24"/>
        </w:rPr>
        <w:t xml:space="preserve">zum Zwecke der </w:t>
      </w:r>
      <w:r w:rsidR="00A37513" w:rsidRPr="00AB51FE">
        <w:rPr>
          <w:rFonts w:eastAsia="Times New Roman" w:cstheme="minorHAnsi"/>
          <w:color w:val="262626" w:themeColor="text1" w:themeTint="D9"/>
          <w:sz w:val="24"/>
          <w:szCs w:val="24"/>
        </w:rPr>
        <w:t xml:space="preserve">Studienfahrt </w:t>
      </w:r>
      <w:r w:rsidRPr="00AB51FE">
        <w:rPr>
          <w:rFonts w:eastAsia="Times New Roman" w:cstheme="minorHAnsi"/>
          <w:color w:val="262626" w:themeColor="text1" w:themeTint="D9"/>
          <w:sz w:val="24"/>
          <w:szCs w:val="24"/>
        </w:rPr>
        <w:t>verarbeitet werden.</w:t>
      </w:r>
      <w:r w:rsidRPr="00AB51FE">
        <w:rPr>
          <w:rFonts w:cstheme="minorHAnsi"/>
          <w:color w:val="262626" w:themeColor="text1" w:themeTint="D9"/>
          <w:sz w:val="24"/>
          <w:szCs w:val="24"/>
        </w:rPr>
        <w:t xml:space="preserve"> </w:t>
      </w:r>
      <w:r w:rsidRPr="00AB51FE">
        <w:rPr>
          <w:rFonts w:eastAsia="Times New Roman" w:cstheme="minorHAnsi"/>
          <w:color w:val="262626" w:themeColor="text1" w:themeTint="D9"/>
          <w:sz w:val="24"/>
          <w:szCs w:val="24"/>
        </w:rPr>
        <w:t xml:space="preserve">Sie können diese Einwilligung jederzeit widerrufen. </w:t>
      </w:r>
    </w:p>
    <w:p w14:paraId="79E083D5" w14:textId="77777777" w:rsidR="00D40F10" w:rsidRPr="00AB51FE" w:rsidRDefault="00897BC3" w:rsidP="00897BC3">
      <w:pPr>
        <w:pStyle w:val="KeinLeerraum"/>
        <w:tabs>
          <w:tab w:val="left" w:pos="1090"/>
        </w:tabs>
        <w:rPr>
          <w:rFonts w:cstheme="minorHAnsi"/>
          <w:sz w:val="24"/>
          <w:szCs w:val="24"/>
        </w:rPr>
      </w:pPr>
      <w:r w:rsidRPr="00AB51FE">
        <w:rPr>
          <w:rFonts w:cstheme="minorHAnsi"/>
          <w:sz w:val="24"/>
          <w:szCs w:val="24"/>
        </w:rPr>
        <w:tab/>
      </w:r>
    </w:p>
    <w:p w14:paraId="79E083D6" w14:textId="77777777" w:rsidR="00FF4DDD" w:rsidRDefault="00FF4DDD" w:rsidP="00D40F10">
      <w:pPr>
        <w:pStyle w:val="KeinLeerraum"/>
        <w:rPr>
          <w:rFonts w:cstheme="minorHAnsi"/>
          <w:sz w:val="24"/>
          <w:szCs w:val="24"/>
        </w:rPr>
      </w:pPr>
    </w:p>
    <w:p w14:paraId="79E083D7" w14:textId="77777777" w:rsidR="00AB51FE" w:rsidRPr="00AB51FE" w:rsidRDefault="00AB51FE" w:rsidP="00D40F10">
      <w:pPr>
        <w:pStyle w:val="KeinLeerraum"/>
        <w:rPr>
          <w:rFonts w:cstheme="minorHAnsi"/>
          <w:sz w:val="24"/>
          <w:szCs w:val="24"/>
        </w:rPr>
      </w:pPr>
    </w:p>
    <w:tbl>
      <w:tblPr>
        <w:tblStyle w:val="Tabellenraster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A37513" w:rsidRPr="00727F1E" w14:paraId="79E083D9" w14:textId="77777777" w:rsidTr="00D40F10">
        <w:tc>
          <w:tcPr>
            <w:tcW w:w="8359" w:type="dxa"/>
          </w:tcPr>
          <w:p w14:paraId="79E083D8" w14:textId="77777777" w:rsidR="00D40F10" w:rsidRPr="00AB51FE" w:rsidRDefault="00D40F10" w:rsidP="00D46EB4">
            <w:pPr>
              <w:pStyle w:val="KeinLeerraum"/>
              <w:rPr>
                <w:rFonts w:cstheme="minorHAnsi"/>
                <w:b/>
                <w:bCs/>
                <w:color w:val="262626" w:themeColor="text1" w:themeTint="D9"/>
                <w:sz w:val="24"/>
                <w:szCs w:val="24"/>
              </w:rPr>
            </w:pPr>
            <w:r w:rsidRPr="00AB51FE">
              <w:rPr>
                <w:rFonts w:cstheme="minorHAnsi"/>
                <w:b/>
                <w:bCs/>
                <w:color w:val="262626" w:themeColor="text1" w:themeTint="D9"/>
                <w:sz w:val="24"/>
                <w:szCs w:val="24"/>
              </w:rPr>
              <w:t>Ort, Datum und Unterschrift der Teilnehmerin/des Teilnehmers</w:t>
            </w:r>
          </w:p>
        </w:tc>
      </w:tr>
    </w:tbl>
    <w:p w14:paraId="79E083DA" w14:textId="77777777" w:rsidR="003B7E0F" w:rsidRPr="00AB51FE" w:rsidRDefault="003B7E0F" w:rsidP="003B7E0F">
      <w:pPr>
        <w:pStyle w:val="Unterschrift"/>
        <w:contextualSpacing/>
        <w:rPr>
          <w:rFonts w:asciiTheme="minorHAnsi" w:hAnsiTheme="minorHAnsi" w:cstheme="minorHAnsi"/>
          <w:color w:val="262626" w:themeColor="text1" w:themeTint="D9"/>
          <w:lang w:val="de-DE"/>
        </w:rPr>
      </w:pPr>
    </w:p>
    <w:sectPr w:rsidR="003B7E0F" w:rsidRPr="00AB51FE" w:rsidSect="00E43C72">
      <w:footerReference w:type="default" r:id="rId15"/>
      <w:headerReference w:type="first" r:id="rId16"/>
      <w:pgSz w:w="11907" w:h="16839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C70AC" w14:textId="77777777" w:rsidR="00C12837" w:rsidRDefault="00C12837">
      <w:r>
        <w:separator/>
      </w:r>
    </w:p>
  </w:endnote>
  <w:endnote w:type="continuationSeparator" w:id="0">
    <w:p w14:paraId="357C9D68" w14:textId="77777777" w:rsidR="00C12837" w:rsidRDefault="00C1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083E9" w14:textId="77777777" w:rsidR="00E213FD" w:rsidRDefault="00897BC3" w:rsidP="00FF4DDD">
    <w:pPr>
      <w:pStyle w:val="Fuzeile"/>
    </w:pPr>
    <w:r w:rsidRPr="00FF4DDD">
      <w:rPr>
        <w:noProof/>
        <w:lang w:val="de-DE" w:eastAsia="de-DE"/>
      </w:rPr>
      <w:drawing>
        <wp:inline distT="0" distB="0" distL="0" distR="0" wp14:anchorId="79E083EC" wp14:editId="79E083ED">
          <wp:extent cx="1651000" cy="827405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LENAHA~1\AppData\Local\Temp\IMG_8726.jp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255" cy="828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13FD">
      <w:ptab w:relativeTo="margin" w:alignment="center" w:leader="none"/>
    </w:r>
    <w:r w:rsidRPr="00FF4DDD">
      <w:rPr>
        <w:noProof/>
        <w:lang w:val="de-DE" w:eastAsia="de-DE"/>
      </w:rPr>
      <w:drawing>
        <wp:inline distT="0" distB="0" distL="0" distR="0" wp14:anchorId="79E083EE" wp14:editId="79E083EF">
          <wp:extent cx="1562100" cy="797560"/>
          <wp:effectExtent l="0" t="0" r="0" b="254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LENAHA~1\AppData\Local\Temp\IMG_0279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3299" cy="798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13FD">
      <w:ptab w:relativeTo="margin" w:alignment="right" w:leader="none"/>
    </w:r>
    <w:r w:rsidR="00FF4DDD" w:rsidRPr="00FF4DDD">
      <w:rPr>
        <w:noProof/>
        <w:lang w:val="de-DE" w:eastAsia="de-DE"/>
      </w:rPr>
      <w:drawing>
        <wp:inline distT="0" distB="0" distL="0" distR="0" wp14:anchorId="79E083F0" wp14:editId="79E083F1">
          <wp:extent cx="1524635" cy="810101"/>
          <wp:effectExtent l="0" t="0" r="0" b="3175"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LENAHA~1\AppData\Local\Temp\IMG_0281.jpg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9650" cy="812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C4D8F" w14:textId="77777777" w:rsidR="00C12837" w:rsidRDefault="00C12837">
      <w:r>
        <w:separator/>
      </w:r>
    </w:p>
  </w:footnote>
  <w:footnote w:type="continuationSeparator" w:id="0">
    <w:p w14:paraId="744C295C" w14:textId="77777777" w:rsidR="00C12837" w:rsidRDefault="00C12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083EA" w14:textId="77777777" w:rsidR="00E213FD" w:rsidRPr="00182194" w:rsidRDefault="00E213FD" w:rsidP="00E52ADC">
    <w:pPr>
      <w:pStyle w:val="Kontaktinfos"/>
      <w:ind w:left="0"/>
      <w:jc w:val="both"/>
      <w:rPr>
        <w:rFonts w:cstheme="minorHAnsi"/>
        <w:b/>
        <w:bCs/>
        <w:color w:val="CC0099"/>
        <w:sz w:val="24"/>
        <w:szCs w:val="24"/>
      </w:rPr>
    </w:pPr>
    <w:r w:rsidRPr="00182194">
      <w:rPr>
        <w:rFonts w:cstheme="minorHAnsi"/>
        <w:b/>
        <w:bCs/>
        <w:color w:val="CC0099"/>
        <w:sz w:val="24"/>
        <w:szCs w:val="24"/>
      </w:rPr>
      <w:t>Dialog Reggio – Vereinigung zur Förderung der Reggio-Pädagogik e.V.</w:t>
    </w:r>
    <w:r w:rsidR="00E52ADC">
      <w:rPr>
        <w:rFonts w:cstheme="minorHAnsi"/>
        <w:b/>
        <w:bCs/>
        <w:color w:val="CC0099"/>
        <w:sz w:val="24"/>
        <w:szCs w:val="24"/>
      </w:rPr>
      <w:t xml:space="preserve"> in Deutschland</w:t>
    </w:r>
  </w:p>
  <w:p w14:paraId="79E083EB" w14:textId="77777777" w:rsidR="00E213FD" w:rsidRPr="00727F1E" w:rsidRDefault="00E213FD">
    <w:pPr>
      <w:pStyle w:val="Kopfzeile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E1FD9"/>
    <w:multiLevelType w:val="hybridMultilevel"/>
    <w:tmpl w:val="F5B0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01E53"/>
    <w:multiLevelType w:val="hybridMultilevel"/>
    <w:tmpl w:val="043AA2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26925"/>
    <w:multiLevelType w:val="hybridMultilevel"/>
    <w:tmpl w:val="D78839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F577A"/>
    <w:multiLevelType w:val="hybridMultilevel"/>
    <w:tmpl w:val="4E72F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93DD9"/>
    <w:multiLevelType w:val="hybridMultilevel"/>
    <w:tmpl w:val="B71A16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47"/>
    <w:rsid w:val="00047E84"/>
    <w:rsid w:val="0005338D"/>
    <w:rsid w:val="000A6722"/>
    <w:rsid w:val="00115069"/>
    <w:rsid w:val="00120B59"/>
    <w:rsid w:val="00182194"/>
    <w:rsid w:val="001C73ED"/>
    <w:rsid w:val="001D1AD4"/>
    <w:rsid w:val="002454E4"/>
    <w:rsid w:val="00266F94"/>
    <w:rsid w:val="002F49A4"/>
    <w:rsid w:val="002F6A27"/>
    <w:rsid w:val="00337E52"/>
    <w:rsid w:val="00373C86"/>
    <w:rsid w:val="003A4520"/>
    <w:rsid w:val="003B7E0F"/>
    <w:rsid w:val="004167BE"/>
    <w:rsid w:val="0042160A"/>
    <w:rsid w:val="00426F3D"/>
    <w:rsid w:val="0048136F"/>
    <w:rsid w:val="004B2280"/>
    <w:rsid w:val="004C103E"/>
    <w:rsid w:val="004D3355"/>
    <w:rsid w:val="004D7E91"/>
    <w:rsid w:val="00500DEE"/>
    <w:rsid w:val="00574B47"/>
    <w:rsid w:val="0057752E"/>
    <w:rsid w:val="005B166C"/>
    <w:rsid w:val="00600867"/>
    <w:rsid w:val="00604E27"/>
    <w:rsid w:val="00612AD1"/>
    <w:rsid w:val="00637339"/>
    <w:rsid w:val="006C294B"/>
    <w:rsid w:val="006E17C7"/>
    <w:rsid w:val="00727F1E"/>
    <w:rsid w:val="007857C6"/>
    <w:rsid w:val="007A2507"/>
    <w:rsid w:val="00820F14"/>
    <w:rsid w:val="00897BC3"/>
    <w:rsid w:val="009423A7"/>
    <w:rsid w:val="00957D30"/>
    <w:rsid w:val="009716B8"/>
    <w:rsid w:val="0097315E"/>
    <w:rsid w:val="00982648"/>
    <w:rsid w:val="009A6ECD"/>
    <w:rsid w:val="009C0941"/>
    <w:rsid w:val="009E2A2F"/>
    <w:rsid w:val="00A1140D"/>
    <w:rsid w:val="00A21F52"/>
    <w:rsid w:val="00A27505"/>
    <w:rsid w:val="00A37513"/>
    <w:rsid w:val="00A552C1"/>
    <w:rsid w:val="00A62450"/>
    <w:rsid w:val="00A83DE6"/>
    <w:rsid w:val="00A92E19"/>
    <w:rsid w:val="00AA213A"/>
    <w:rsid w:val="00AB51FE"/>
    <w:rsid w:val="00B17D2B"/>
    <w:rsid w:val="00B262C7"/>
    <w:rsid w:val="00B2667D"/>
    <w:rsid w:val="00B421EB"/>
    <w:rsid w:val="00B60E24"/>
    <w:rsid w:val="00B72FB0"/>
    <w:rsid w:val="00B764EC"/>
    <w:rsid w:val="00B940D8"/>
    <w:rsid w:val="00BE5DF8"/>
    <w:rsid w:val="00C0298F"/>
    <w:rsid w:val="00C12837"/>
    <w:rsid w:val="00C423B3"/>
    <w:rsid w:val="00C87EC4"/>
    <w:rsid w:val="00CA2880"/>
    <w:rsid w:val="00CC1F9A"/>
    <w:rsid w:val="00CD6149"/>
    <w:rsid w:val="00CE363F"/>
    <w:rsid w:val="00CF6601"/>
    <w:rsid w:val="00D11552"/>
    <w:rsid w:val="00D40F10"/>
    <w:rsid w:val="00DA0AAA"/>
    <w:rsid w:val="00DA2790"/>
    <w:rsid w:val="00DB6872"/>
    <w:rsid w:val="00E213FD"/>
    <w:rsid w:val="00E34396"/>
    <w:rsid w:val="00E43C72"/>
    <w:rsid w:val="00E50E06"/>
    <w:rsid w:val="00E52ADC"/>
    <w:rsid w:val="00E56CD9"/>
    <w:rsid w:val="00E632F7"/>
    <w:rsid w:val="00F355B3"/>
    <w:rsid w:val="00F36EC3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E0836B"/>
  <w15:docId w15:val="{39E8F899-1EBB-4995-8BEA-4D78590D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eastAsia="Times New Roman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eastAsia="SimSun" w:hAnsi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7E0F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320"/>
        <w:tab w:val="right" w:pos="8640"/>
      </w:tabs>
      <w:spacing w:after="480"/>
    </w:pPr>
  </w:style>
  <w:style w:type="paragraph" w:styleId="Fuzeile">
    <w:name w:val="footer"/>
    <w:basedOn w:val="Standard"/>
    <w:pPr>
      <w:tabs>
        <w:tab w:val="center" w:pos="4320"/>
        <w:tab w:val="right" w:pos="8640"/>
      </w:tabs>
    </w:pPr>
  </w:style>
  <w:style w:type="paragraph" w:styleId="Gruformel">
    <w:name w:val="Closing"/>
    <w:basedOn w:val="Standard"/>
    <w:pPr>
      <w:spacing w:after="960"/>
    </w:pPr>
  </w:style>
  <w:style w:type="paragraph" w:styleId="Unterschrift">
    <w:name w:val="Signature"/>
    <w:basedOn w:val="Standard"/>
  </w:style>
  <w:style w:type="paragraph" w:styleId="Textkrper">
    <w:name w:val="Body Text"/>
    <w:basedOn w:val="Standard"/>
    <w:pPr>
      <w:spacing w:after="240"/>
    </w:pPr>
  </w:style>
  <w:style w:type="paragraph" w:styleId="Anrede">
    <w:name w:val="Salutation"/>
    <w:basedOn w:val="Standard"/>
    <w:next w:val="Standard"/>
    <w:pPr>
      <w:spacing w:before="480" w:after="240"/>
    </w:pPr>
  </w:style>
  <w:style w:type="paragraph" w:styleId="Datum">
    <w:name w:val="Date"/>
    <w:basedOn w:val="Standard"/>
    <w:next w:val="Standard"/>
    <w:pPr>
      <w:spacing w:after="480"/>
    </w:pPr>
  </w:style>
  <w:style w:type="paragraph" w:customStyle="1" w:styleId="SenderAddress">
    <w:name w:val="Sender Address"/>
    <w:basedOn w:val="Standard"/>
    <w:rPr>
      <w:lang w:bidi="en-US"/>
    </w:rPr>
  </w:style>
  <w:style w:type="paragraph" w:customStyle="1" w:styleId="RecipientAddress">
    <w:name w:val="Recipient Address"/>
    <w:basedOn w:val="Standard"/>
    <w:rPr>
      <w:lang w:bidi="en-US"/>
    </w:rPr>
  </w:style>
  <w:style w:type="paragraph" w:customStyle="1" w:styleId="ccEnclosure">
    <w:name w:val="cc:/Enclosure"/>
    <w:basedOn w:val="Standard"/>
    <w:pPr>
      <w:tabs>
        <w:tab w:val="left" w:pos="1440"/>
      </w:tabs>
      <w:spacing w:before="240" w:after="240"/>
      <w:ind w:left="1440" w:hanging="1440"/>
    </w:pPr>
    <w:rPr>
      <w:lang w:bidi="en-US"/>
    </w:rPr>
  </w:style>
  <w:style w:type="table" w:customStyle="1" w:styleId="TableNormal1">
    <w:name w:val="Table Normal1"/>
    <w:semiHidden/>
    <w:rPr>
      <w:lang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-Standardschriftart"/>
  </w:style>
  <w:style w:type="paragraph" w:customStyle="1" w:styleId="Kontaktinfos">
    <w:name w:val="Kontaktinfos"/>
    <w:basedOn w:val="Standard"/>
    <w:link w:val="Kontaktinfozeichen"/>
    <w:uiPriority w:val="14"/>
    <w:qFormat/>
    <w:rsid w:val="003B7E0F"/>
    <w:pPr>
      <w:ind w:left="144" w:right="144"/>
      <w:jc w:val="right"/>
    </w:pPr>
    <w:rPr>
      <w:rFonts w:asciiTheme="minorHAnsi" w:eastAsiaTheme="minorEastAsia" w:hAnsiTheme="minorHAnsi" w:cstheme="minorBidi"/>
      <w:color w:val="FFFFFF" w:themeColor="background1"/>
      <w:sz w:val="22"/>
      <w:szCs w:val="22"/>
      <w:lang w:val="de-DE" w:eastAsia="ja-JP"/>
    </w:rPr>
  </w:style>
  <w:style w:type="character" w:customStyle="1" w:styleId="Kontaktinfozeichen">
    <w:name w:val="Kontaktinfozeichen"/>
    <w:basedOn w:val="Absatz-Standardschriftart"/>
    <w:link w:val="Kontaktinfos"/>
    <w:uiPriority w:val="14"/>
    <w:rsid w:val="003B7E0F"/>
    <w:rPr>
      <w:rFonts w:asciiTheme="minorHAnsi" w:eastAsiaTheme="minorEastAsia" w:hAnsiTheme="minorHAnsi" w:cstheme="minorBidi"/>
      <w:color w:val="FFFFFF" w:themeColor="background1"/>
      <w:sz w:val="22"/>
      <w:szCs w:val="22"/>
      <w:lang w:val="de-DE" w:eastAsia="ja-JP"/>
    </w:rPr>
  </w:style>
  <w:style w:type="character" w:customStyle="1" w:styleId="A11">
    <w:name w:val="A1+1"/>
    <w:uiPriority w:val="99"/>
    <w:rsid w:val="003B7E0F"/>
    <w:rPr>
      <w:color w:val="000000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3B7E0F"/>
    <w:rPr>
      <w:color w:val="0000FF" w:themeColor="hyperlink"/>
      <w:u w:val="single"/>
    </w:rPr>
  </w:style>
  <w:style w:type="character" w:customStyle="1" w:styleId="A6">
    <w:name w:val="A6"/>
    <w:uiPriority w:val="99"/>
    <w:rsid w:val="003B7E0F"/>
    <w:rPr>
      <w:b/>
      <w:bCs/>
      <w:color w:val="000000"/>
      <w:sz w:val="23"/>
      <w:szCs w:val="23"/>
    </w:rPr>
  </w:style>
  <w:style w:type="paragraph" w:styleId="Listenabsatz">
    <w:name w:val="List Paragraph"/>
    <w:basedOn w:val="Standard"/>
    <w:uiPriority w:val="34"/>
    <w:qFormat/>
    <w:rsid w:val="003B7E0F"/>
    <w:pPr>
      <w:ind w:left="720"/>
      <w:contextualSpacing/>
    </w:pPr>
  </w:style>
  <w:style w:type="paragraph" w:customStyle="1" w:styleId="Pa0">
    <w:name w:val="Pa0"/>
    <w:basedOn w:val="Standard"/>
    <w:next w:val="Standard"/>
    <w:uiPriority w:val="99"/>
    <w:rsid w:val="003B7E0F"/>
    <w:pPr>
      <w:autoSpaceDE w:val="0"/>
      <w:autoSpaceDN w:val="0"/>
      <w:adjustRightInd w:val="0"/>
      <w:spacing w:line="241" w:lineRule="atLeast"/>
    </w:pPr>
    <w:rPr>
      <w:rFonts w:ascii="Arial" w:eastAsiaTheme="minorEastAsia" w:hAnsi="Arial" w:cs="Arial"/>
      <w:color w:val="265898" w:themeColor="text2" w:themeTint="E6"/>
      <w:lang w:val="de-DE" w:eastAsia="ja-JP"/>
    </w:rPr>
  </w:style>
  <w:style w:type="character" w:customStyle="1" w:styleId="A0">
    <w:name w:val="A0"/>
    <w:uiPriority w:val="99"/>
    <w:rsid w:val="003B7E0F"/>
    <w:rPr>
      <w:color w:val="000000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7E0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ja-JP"/>
    </w:rPr>
  </w:style>
  <w:style w:type="table" w:styleId="Tabellenraster">
    <w:name w:val="Table Grid"/>
    <w:basedOn w:val="NormaleTabelle"/>
    <w:uiPriority w:val="39"/>
    <w:rsid w:val="0042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menname">
    <w:name w:val="Firmenname"/>
    <w:basedOn w:val="Standard"/>
    <w:next w:val="Kontaktinfos"/>
    <w:link w:val="Firmennamenzeichen"/>
    <w:uiPriority w:val="13"/>
    <w:qFormat/>
    <w:rsid w:val="00D40F10"/>
    <w:pPr>
      <w:spacing w:line="276" w:lineRule="auto"/>
      <w:ind w:left="144" w:right="144"/>
      <w:jc w:val="right"/>
    </w:pPr>
    <w:rPr>
      <w:rFonts w:asciiTheme="minorHAnsi" w:eastAsiaTheme="minorEastAsia" w:hAnsiTheme="minorHAnsi" w:cstheme="minorBidi"/>
      <w:b/>
      <w:bCs/>
      <w:color w:val="FFFFFF" w:themeColor="background1"/>
      <w:sz w:val="40"/>
      <w:szCs w:val="40"/>
      <w:lang w:val="de-DE" w:eastAsia="ja-JP"/>
    </w:rPr>
  </w:style>
  <w:style w:type="character" w:customStyle="1" w:styleId="Firmennamenzeichen">
    <w:name w:val="Firmennamenzeichen"/>
    <w:basedOn w:val="Absatz-Standardschriftart"/>
    <w:link w:val="Firmenname"/>
    <w:uiPriority w:val="13"/>
    <w:rsid w:val="00D40F10"/>
    <w:rPr>
      <w:rFonts w:asciiTheme="minorHAnsi" w:eastAsiaTheme="minorEastAsia" w:hAnsiTheme="minorHAnsi" w:cstheme="minorBidi"/>
      <w:b/>
      <w:bCs/>
      <w:color w:val="FFFFFF" w:themeColor="background1"/>
      <w:sz w:val="40"/>
      <w:szCs w:val="40"/>
      <w:lang w:val="de-DE" w:eastAsia="ja-JP"/>
    </w:rPr>
  </w:style>
  <w:style w:type="paragraph" w:customStyle="1" w:styleId="Pa11">
    <w:name w:val="Pa1+1"/>
    <w:basedOn w:val="Standard"/>
    <w:next w:val="Standard"/>
    <w:uiPriority w:val="99"/>
    <w:rsid w:val="00D40F10"/>
    <w:pPr>
      <w:autoSpaceDE w:val="0"/>
      <w:autoSpaceDN w:val="0"/>
      <w:adjustRightInd w:val="0"/>
      <w:spacing w:line="241" w:lineRule="atLeast"/>
    </w:pPr>
    <w:rPr>
      <w:rFonts w:ascii="Arial" w:eastAsiaTheme="minorEastAsia" w:hAnsi="Arial" w:cs="Arial"/>
      <w:color w:val="265898" w:themeColor="text2" w:themeTint="E6"/>
      <w:lang w:val="de-DE" w:eastAsia="ja-JP"/>
    </w:rPr>
  </w:style>
  <w:style w:type="paragraph" w:customStyle="1" w:styleId="Pa2">
    <w:name w:val="Pa2"/>
    <w:basedOn w:val="Standard"/>
    <w:next w:val="Standard"/>
    <w:uiPriority w:val="99"/>
    <w:rsid w:val="00D40F10"/>
    <w:pPr>
      <w:autoSpaceDE w:val="0"/>
      <w:autoSpaceDN w:val="0"/>
      <w:adjustRightInd w:val="0"/>
      <w:spacing w:line="241" w:lineRule="atLeast"/>
    </w:pPr>
    <w:rPr>
      <w:rFonts w:ascii="Arial" w:eastAsiaTheme="minorEastAsia" w:hAnsi="Arial" w:cs="Arial"/>
      <w:color w:val="265898" w:themeColor="text2" w:themeTint="E6"/>
      <w:lang w:val="de-DE" w:eastAsia="ja-JP"/>
    </w:rPr>
  </w:style>
  <w:style w:type="paragraph" w:customStyle="1" w:styleId="Pa1">
    <w:name w:val="Pa1"/>
    <w:basedOn w:val="Standard"/>
    <w:next w:val="Standard"/>
    <w:uiPriority w:val="99"/>
    <w:rsid w:val="00D40F10"/>
    <w:pPr>
      <w:autoSpaceDE w:val="0"/>
      <w:autoSpaceDN w:val="0"/>
      <w:adjustRightInd w:val="0"/>
      <w:spacing w:line="241" w:lineRule="atLeast"/>
    </w:pPr>
    <w:rPr>
      <w:rFonts w:ascii="Arial" w:eastAsiaTheme="minorEastAsia" w:hAnsi="Arial" w:cs="Arial"/>
      <w:color w:val="265898" w:themeColor="text2" w:themeTint="E6"/>
      <w:lang w:val="de-DE" w:eastAsia="ja-JP"/>
    </w:rPr>
  </w:style>
  <w:style w:type="paragraph" w:styleId="KeinLeerraum">
    <w:name w:val="No Spacing"/>
    <w:uiPriority w:val="1"/>
    <w:unhideWhenUsed/>
    <w:qFormat/>
    <w:rsid w:val="00D40F10"/>
    <w:rPr>
      <w:rFonts w:asciiTheme="minorHAnsi" w:eastAsiaTheme="minorEastAsia" w:hAnsiTheme="minorHAnsi" w:cstheme="minorBidi"/>
      <w:sz w:val="22"/>
      <w:szCs w:val="22"/>
      <w:lang w:val="de-DE" w:eastAsia="ja-JP"/>
    </w:rPr>
  </w:style>
  <w:style w:type="paragraph" w:styleId="StandardWeb">
    <w:name w:val="Normal (Web)"/>
    <w:basedOn w:val="Standard"/>
    <w:uiPriority w:val="99"/>
    <w:unhideWhenUsed/>
    <w:rsid w:val="00D40F10"/>
    <w:pPr>
      <w:spacing w:after="200" w:line="276" w:lineRule="auto"/>
    </w:pPr>
    <w:rPr>
      <w:rFonts w:eastAsiaTheme="minorEastAsia"/>
      <w:lang w:val="de-DE"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E213FD"/>
    <w:rPr>
      <w:rFonts w:eastAsia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E1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E19"/>
    <w:rPr>
      <w:rFonts w:ascii="Segoe UI" w:eastAsia="Times New Roman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0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udienfahrt@dialog-reggio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dialog-reggio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%20Hacker\AppData\Roaming\Microsoft\Templates\Einladung%20eines%20honorarfreien%20Redners%20zu%20einer%20Versamml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063CF07-385A-4A81-A0B6-0699D257D8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Einladung eines honorarfreien Redners zu einer Versammlung</Template>
  <TotalTime>0</TotalTime>
  <Pages>3</Pages>
  <Words>528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Hacker</dc:creator>
  <cp:keywords/>
  <dc:description/>
  <cp:lastModifiedBy>Dialog Reggio</cp:lastModifiedBy>
  <cp:revision>9</cp:revision>
  <cp:lastPrinted>2019-03-06T14:11:00Z</cp:lastPrinted>
  <dcterms:created xsi:type="dcterms:W3CDTF">2020-02-02T17:17:00Z</dcterms:created>
  <dcterms:modified xsi:type="dcterms:W3CDTF">2020-03-02T07:24:00Z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TC060910541031</vt:lpwstr>
  </property>
</Properties>
</file>